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435D4" w14:textId="586B9039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 xml:space="preserve">Grundlage dieser Kurzausschreibung ist die </w:t>
      </w:r>
      <w:r w:rsidR="00113FF6">
        <w:rPr>
          <w:rFonts w:asciiTheme="minorHAnsi" w:hAnsiTheme="minorHAnsi"/>
          <w:sz w:val="22"/>
          <w:szCs w:val="22"/>
        </w:rPr>
        <w:t xml:space="preserve">jeweils </w:t>
      </w:r>
      <w:r w:rsidRPr="007F3A6F">
        <w:rPr>
          <w:rFonts w:asciiTheme="minorHAnsi" w:hAnsiTheme="minorHAnsi"/>
          <w:sz w:val="22"/>
          <w:szCs w:val="22"/>
        </w:rPr>
        <w:t>gültige</w:t>
      </w:r>
      <w:r w:rsidR="00113FF6">
        <w:rPr>
          <w:rFonts w:asciiTheme="minorHAnsi" w:hAnsiTheme="minorHAnsi"/>
          <w:sz w:val="22"/>
          <w:szCs w:val="22"/>
        </w:rPr>
        <w:t xml:space="preserve"> Fassung der Rahmenausschreibung des DMSB für Clubsport-Wettbewerbe sowie die Grundausschreibung für Clubsport </w:t>
      </w:r>
      <w:r w:rsidR="00EF0EB3">
        <w:rPr>
          <w:rFonts w:asciiTheme="minorHAnsi" w:hAnsiTheme="minorHAnsi"/>
          <w:sz w:val="22"/>
          <w:szCs w:val="22"/>
        </w:rPr>
        <w:t xml:space="preserve">und Jugend </w:t>
      </w:r>
      <w:r w:rsidR="00113FF6">
        <w:rPr>
          <w:rFonts w:asciiTheme="minorHAnsi" w:hAnsiTheme="minorHAnsi"/>
          <w:sz w:val="22"/>
          <w:szCs w:val="22"/>
        </w:rPr>
        <w:t>Enduro, Motorrad Cross-Country und Enduro Cross der Trägervereine des DMSB.</w:t>
      </w:r>
      <w:r w:rsidRPr="007F3A6F">
        <w:rPr>
          <w:rFonts w:asciiTheme="minorHAnsi" w:hAnsiTheme="minorHAnsi"/>
          <w:sz w:val="22"/>
          <w:szCs w:val="22"/>
        </w:rPr>
        <w:t xml:space="preserve"> Soweit durch diese Ausschreibung</w:t>
      </w:r>
      <w:r w:rsidR="00E258F0">
        <w:rPr>
          <w:rFonts w:asciiTheme="minorHAnsi" w:hAnsiTheme="minorHAnsi"/>
          <w:sz w:val="22"/>
          <w:szCs w:val="22"/>
        </w:rPr>
        <w:t xml:space="preserve">en </w:t>
      </w:r>
      <w:r w:rsidRPr="007F3A6F">
        <w:rPr>
          <w:rFonts w:asciiTheme="minorHAnsi" w:hAnsiTheme="minorHAnsi"/>
          <w:sz w:val="22"/>
          <w:szCs w:val="22"/>
        </w:rPr>
        <w:t xml:space="preserve">keine Regelung getroffen ist, sind die Regelungen des DMSB heranzuziehen. Mit dieser Kurzausschreibung werden die Details zur Durchführung der nachfolgend näher bezeichneten </w:t>
      </w:r>
      <w:r w:rsidR="00E258F0">
        <w:rPr>
          <w:rFonts w:asciiTheme="minorHAnsi" w:hAnsiTheme="minorHAnsi"/>
          <w:sz w:val="22"/>
          <w:szCs w:val="22"/>
        </w:rPr>
        <w:t>Enduro</w:t>
      </w:r>
      <w:r w:rsidRPr="007F3A6F">
        <w:rPr>
          <w:rFonts w:asciiTheme="minorHAnsi" w:hAnsiTheme="minorHAnsi"/>
          <w:sz w:val="22"/>
          <w:szCs w:val="22"/>
        </w:rPr>
        <w:t>-Clubsport-Veranstaltung geregelt.</w:t>
      </w:r>
    </w:p>
    <w:p w14:paraId="4491C76E" w14:textId="7777777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</w:p>
    <w:p w14:paraId="279C9064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363C90C7" w14:textId="77777777" w:rsidTr="00115640">
        <w:tc>
          <w:tcPr>
            <w:tcW w:w="9948" w:type="dxa"/>
            <w:shd w:val="clear" w:color="auto" w:fill="D9D9D9"/>
          </w:tcPr>
          <w:p w14:paraId="3C5C2678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Veranstalter</w:t>
            </w:r>
          </w:p>
        </w:tc>
      </w:tr>
    </w:tbl>
    <w:p w14:paraId="4C8AEB33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7288"/>
      </w:tblGrid>
      <w:tr w:rsidR="00801F41" w:rsidRPr="00946FE8" w14:paraId="6885EA70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086DD341" w14:textId="67832215" w:rsidR="00801F41" w:rsidRPr="001C37B3" w:rsidRDefault="00501CC6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Cs/>
                <w:sz w:val="22"/>
                <w:szCs w:val="22"/>
              </w:rPr>
              <w:t>Verein</w:t>
            </w:r>
            <w:r w:rsidR="00393968">
              <w:rPr>
                <w:rFonts w:asciiTheme="minorHAnsi" w:hAnsiTheme="minorHAnsi"/>
                <w:bCs/>
                <w:sz w:val="22"/>
                <w:szCs w:val="22"/>
              </w:rPr>
              <w:t>/ADAC Ortsclub</w:t>
            </w:r>
            <w:r w:rsidR="00801F41" w:rsidRPr="001C37B3">
              <w:rPr>
                <w:rFonts w:asciiTheme="minorHAnsi" w:hAnsiTheme="minorHAnsi"/>
                <w:bCs/>
                <w:sz w:val="22"/>
                <w:szCs w:val="22"/>
              </w:rPr>
              <w:t>:</w:t>
            </w:r>
          </w:p>
        </w:tc>
        <w:tc>
          <w:tcPr>
            <w:tcW w:w="7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4E2247" w14:textId="4FDC76DA" w:rsidR="00801F41" w:rsidRPr="00946FE8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01F41" w:rsidRPr="007F3A6F" w14:paraId="5C267897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747FB336" w14:textId="77777777" w:rsidR="00801F41" w:rsidRPr="001C37B3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Cs/>
                <w:sz w:val="22"/>
                <w:szCs w:val="22"/>
              </w:rPr>
              <w:t>Anschrift: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0B075D" w14:textId="778BF900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0400440F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4AED11B8" w14:textId="77777777" w:rsidR="00801F41" w:rsidRPr="001C37B3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Cs/>
                <w:sz w:val="22"/>
                <w:szCs w:val="22"/>
              </w:rPr>
              <w:t>Veranstaltungsleiter: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CDAA05" w14:textId="43F05F7C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0E5B9603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193F9672" w14:textId="77777777" w:rsidR="00801F41" w:rsidRPr="001C37B3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Cs/>
                <w:sz w:val="22"/>
                <w:szCs w:val="22"/>
              </w:rPr>
              <w:t>Telefon: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7B4039" w14:textId="068F565A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6140AFF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6A96B99E" w14:textId="77777777" w:rsidR="00801F41" w:rsidRPr="001C37B3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Cs/>
                <w:sz w:val="22"/>
                <w:szCs w:val="22"/>
              </w:rPr>
              <w:t>Fax: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5BDC02" w14:textId="2A5E8133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4F7A3BF4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29F6C369" w14:textId="77777777" w:rsidR="00801F41" w:rsidRPr="001C37B3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Cs/>
                <w:sz w:val="22"/>
                <w:szCs w:val="22"/>
              </w:rPr>
              <w:t>E-Mail: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B366C3" w14:textId="575D1E41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034A42B3" w14:textId="77777777" w:rsidTr="00115640">
        <w:trPr>
          <w:trHeight w:val="397"/>
        </w:trPr>
        <w:tc>
          <w:tcPr>
            <w:tcW w:w="2660" w:type="dxa"/>
            <w:shd w:val="clear" w:color="auto" w:fill="auto"/>
            <w:vAlign w:val="center"/>
          </w:tcPr>
          <w:p w14:paraId="1F5AD5E3" w14:textId="77777777" w:rsidR="00801F41" w:rsidRPr="001C37B3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Cs/>
                <w:sz w:val="22"/>
                <w:szCs w:val="22"/>
              </w:rPr>
              <w:t>Internetadresse: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CC1B8F" w14:textId="5A179FDF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52ED8958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pPr w:leftFromText="141" w:rightFromText="141" w:vertAnchor="text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03E19544" w14:textId="77777777" w:rsidTr="00115640">
        <w:tc>
          <w:tcPr>
            <w:tcW w:w="9948" w:type="dxa"/>
            <w:shd w:val="clear" w:color="auto" w:fill="D9D9D9"/>
          </w:tcPr>
          <w:p w14:paraId="7DBAD746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Veranstaltung</w:t>
            </w:r>
          </w:p>
        </w:tc>
      </w:tr>
    </w:tbl>
    <w:p w14:paraId="0027F67F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7288"/>
      </w:tblGrid>
      <w:tr w:rsidR="00801F41" w:rsidRPr="00457913" w14:paraId="017DEC21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182820BC" w14:textId="77777777" w:rsidR="00801F41" w:rsidRPr="001C37B3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Cs/>
                <w:sz w:val="22"/>
                <w:szCs w:val="22"/>
              </w:rPr>
              <w:t>Titel:</w:t>
            </w:r>
          </w:p>
        </w:tc>
        <w:tc>
          <w:tcPr>
            <w:tcW w:w="7288" w:type="dxa"/>
            <w:tcBorders>
              <w:bottom w:val="single" w:sz="4" w:space="0" w:color="auto"/>
            </w:tcBorders>
            <w:shd w:val="clear" w:color="auto" w:fill="auto"/>
          </w:tcPr>
          <w:p w14:paraId="567C816C" w14:textId="52246A87" w:rsidR="00801F41" w:rsidRPr="00946FE8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801F41" w:rsidRPr="007F3A6F" w14:paraId="44EE8448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56D85626" w14:textId="77777777" w:rsidR="00801F41" w:rsidRPr="001C37B3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Cs/>
                <w:sz w:val="22"/>
                <w:szCs w:val="22"/>
              </w:rPr>
              <w:t>Veranstaltungsdatum: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6DD76F" w14:textId="40A9EE36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56E0C52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0D559886" w14:textId="77777777" w:rsidR="00801F41" w:rsidRPr="001C37B3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Cs/>
                <w:sz w:val="22"/>
                <w:szCs w:val="22"/>
              </w:rPr>
              <w:t>Veranstaltungsort: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C90268" w14:textId="68FCADF1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1A56C46D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49DB9D00" w14:textId="77777777" w:rsidR="00801F41" w:rsidRPr="001C37B3" w:rsidRDefault="00801F41" w:rsidP="00115640">
            <w:pPr>
              <w:contextualSpacing/>
              <w:rPr>
                <w:rFonts w:asciiTheme="minorHAnsi" w:hAnsiTheme="minorHAnsi"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Cs/>
                <w:sz w:val="22"/>
                <w:szCs w:val="22"/>
              </w:rPr>
              <w:t>Wertung (Prädikate):</w:t>
            </w: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22E278" w14:textId="1D8A982D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C4FCC61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0DBA513C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CB10C9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4101A14C" w14:textId="77777777" w:rsidTr="00115640">
        <w:trPr>
          <w:trHeight w:val="397"/>
        </w:trPr>
        <w:tc>
          <w:tcPr>
            <w:tcW w:w="2660" w:type="dxa"/>
            <w:shd w:val="clear" w:color="auto" w:fill="auto"/>
          </w:tcPr>
          <w:p w14:paraId="4C608B84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D51E8C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695C28A" w14:textId="77777777" w:rsidR="00801F41" w:rsidRPr="007F3A6F" w:rsidRDefault="00801F41" w:rsidP="00801F41">
      <w:pPr>
        <w:rPr>
          <w:rFonts w:asciiTheme="minorHAnsi" w:hAnsiTheme="minorHAnsi"/>
          <w:vanish/>
          <w:sz w:val="22"/>
          <w:szCs w:val="22"/>
        </w:rPr>
      </w:pPr>
    </w:p>
    <w:p w14:paraId="6A55117B" w14:textId="77777777" w:rsidR="00801F41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pPr w:leftFromText="141" w:rightFromText="141" w:vertAnchor="text" w:horzAnchor="margin" w:tblpY="1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354104" w:rsidRPr="007F3A6F" w14:paraId="15C44D7D" w14:textId="77777777" w:rsidTr="00115640">
        <w:tc>
          <w:tcPr>
            <w:tcW w:w="9948" w:type="dxa"/>
            <w:shd w:val="clear" w:color="auto" w:fill="D9D9D9"/>
          </w:tcPr>
          <w:p w14:paraId="5C8C8482" w14:textId="77777777" w:rsidR="00354104" w:rsidRPr="007F3A6F" w:rsidRDefault="00354104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Veranstaltungsbüro</w:t>
            </w:r>
          </w:p>
        </w:tc>
      </w:tr>
    </w:tbl>
    <w:p w14:paraId="26DD7B38" w14:textId="77777777" w:rsidR="00354104" w:rsidRPr="007F3A6F" w:rsidRDefault="00354104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p w14:paraId="19CCDFC6" w14:textId="464AAE4A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 xml:space="preserve">Das Veranstaltungsbüro befindet sich </w:t>
      </w:r>
      <w:r w:rsidRPr="007F3A6F">
        <w:rPr>
          <w:rFonts w:asciiTheme="minorHAnsi" w:hAnsiTheme="minorHAnsi"/>
          <w:b/>
          <w:sz w:val="22"/>
          <w:szCs w:val="22"/>
          <w:u w:val="single"/>
        </w:rPr>
        <w:t>vor</w:t>
      </w:r>
      <w:r w:rsidR="00354104">
        <w:rPr>
          <w:rFonts w:asciiTheme="minorHAnsi" w:hAnsiTheme="minorHAnsi"/>
          <w:b/>
          <w:sz w:val="22"/>
          <w:szCs w:val="22"/>
          <w:u w:val="single"/>
        </w:rPr>
        <w:t xml:space="preserve"> und nach</w:t>
      </w:r>
      <w:r w:rsidRPr="007F3A6F">
        <w:rPr>
          <w:rFonts w:asciiTheme="minorHAnsi" w:hAnsiTheme="minorHAnsi"/>
          <w:sz w:val="22"/>
          <w:szCs w:val="22"/>
        </w:rPr>
        <w:t xml:space="preserve"> der Veranstaltung</w:t>
      </w:r>
      <w:r w:rsidR="001C37B3">
        <w:rPr>
          <w:rFonts w:asciiTheme="minorHAnsi" w:hAnsiTheme="minorHAnsi"/>
          <w:sz w:val="22"/>
          <w:szCs w:val="22"/>
        </w:rPr>
        <w:t>:</w:t>
      </w:r>
    </w:p>
    <w:p w14:paraId="63B16CE5" w14:textId="7777777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87"/>
        <w:gridCol w:w="7461"/>
      </w:tblGrid>
      <w:tr w:rsidR="00801F41" w:rsidRPr="007F3A6F" w14:paraId="26F94405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28AB6F59" w14:textId="43C189C7" w:rsidR="00801F41" w:rsidRPr="007F3A6F" w:rsidRDefault="00726346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475329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96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täglich</w:t>
            </w:r>
          </w:p>
        </w:tc>
        <w:tc>
          <w:tcPr>
            <w:tcW w:w="7461" w:type="dxa"/>
            <w:shd w:val="clear" w:color="auto" w:fill="auto"/>
            <w:vAlign w:val="center"/>
          </w:tcPr>
          <w:p w14:paraId="53DB8139" w14:textId="561C4F4D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jeweils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056745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63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Mo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780208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Di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238791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Mi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64720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Do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444741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Fr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52383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Sa  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381320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62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F76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So</w:t>
            </w:r>
          </w:p>
        </w:tc>
      </w:tr>
      <w:tr w:rsidR="00801F41" w:rsidRPr="007F3A6F" w14:paraId="577B3A06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43B34543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Ansprechpartner:</w:t>
            </w:r>
          </w:p>
        </w:tc>
        <w:tc>
          <w:tcPr>
            <w:tcW w:w="74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750630" w14:textId="22BE1FD2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7AD4F403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2D6DE92C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Straße:</w:t>
            </w:r>
          </w:p>
        </w:tc>
        <w:tc>
          <w:tcPr>
            <w:tcW w:w="7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971386" w14:textId="3287E738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6A78560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56A20C80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PLZ, Ort:</w:t>
            </w:r>
          </w:p>
        </w:tc>
        <w:tc>
          <w:tcPr>
            <w:tcW w:w="7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67C9E" w14:textId="35F27BE6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54104" w:rsidRPr="007F3A6F" w14:paraId="479BCE48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73B494C1" w14:textId="77777777" w:rsidR="00354104" w:rsidRPr="007F3A6F" w:rsidRDefault="00354104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Telefon:</w:t>
            </w:r>
          </w:p>
        </w:tc>
        <w:tc>
          <w:tcPr>
            <w:tcW w:w="7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BBAAFE" w14:textId="18A96774" w:rsidR="00354104" w:rsidRPr="007F3A6F" w:rsidRDefault="00354104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C37B3" w:rsidRPr="007F3A6F" w14:paraId="54C678F5" w14:textId="77777777" w:rsidTr="001C37B3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35015D2C" w14:textId="036FB309" w:rsidR="001C37B3" w:rsidRPr="007F3A6F" w:rsidRDefault="001C37B3" w:rsidP="00C525D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E-Mail:</w:t>
            </w:r>
          </w:p>
        </w:tc>
        <w:tc>
          <w:tcPr>
            <w:tcW w:w="7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02DB7" w14:textId="77777777" w:rsidR="001C37B3" w:rsidRPr="007F3A6F" w:rsidRDefault="001C37B3" w:rsidP="00C525D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FF8FE7B" w14:textId="1F3DCFA8" w:rsidR="00581BA9" w:rsidRDefault="00581BA9" w:rsidP="00801F41">
      <w:pPr>
        <w:contextualSpacing/>
        <w:rPr>
          <w:rFonts w:asciiTheme="minorHAnsi" w:hAnsiTheme="minorHAnsi"/>
          <w:sz w:val="22"/>
          <w:szCs w:val="22"/>
        </w:rPr>
      </w:pPr>
    </w:p>
    <w:p w14:paraId="41CBFB9A" w14:textId="77777777" w:rsidR="001C37B3" w:rsidRDefault="001C37B3" w:rsidP="00E258F0">
      <w:pPr>
        <w:contextualSpacing/>
        <w:rPr>
          <w:rFonts w:asciiTheme="minorHAnsi" w:hAnsiTheme="minorHAnsi"/>
          <w:sz w:val="22"/>
          <w:szCs w:val="22"/>
        </w:rPr>
      </w:pPr>
    </w:p>
    <w:p w14:paraId="653296A8" w14:textId="3A0D254D" w:rsidR="00801F41" w:rsidRPr="007F3A6F" w:rsidRDefault="001C37B3" w:rsidP="00E258F0">
      <w:pPr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  </w:t>
      </w:r>
      <w:r w:rsidR="00801F41" w:rsidRPr="007F3A6F">
        <w:rPr>
          <w:rFonts w:asciiTheme="minorHAnsi" w:hAnsiTheme="minorHAnsi"/>
          <w:sz w:val="22"/>
          <w:szCs w:val="22"/>
        </w:rPr>
        <w:t xml:space="preserve">Das Veranstaltungsbüro befindet sich </w:t>
      </w:r>
      <w:r w:rsidR="00801F41" w:rsidRPr="007F3A6F">
        <w:rPr>
          <w:rFonts w:asciiTheme="minorHAnsi" w:hAnsiTheme="minorHAnsi"/>
          <w:b/>
          <w:sz w:val="22"/>
          <w:szCs w:val="22"/>
          <w:u w:val="single"/>
        </w:rPr>
        <w:t>während</w:t>
      </w:r>
      <w:r w:rsidR="00801F41" w:rsidRPr="007F3A6F">
        <w:rPr>
          <w:rFonts w:asciiTheme="minorHAnsi" w:hAnsiTheme="minorHAnsi"/>
          <w:sz w:val="22"/>
          <w:szCs w:val="22"/>
        </w:rPr>
        <w:t xml:space="preserve"> der Veranstaltung</w:t>
      </w:r>
      <w:r>
        <w:rPr>
          <w:rFonts w:asciiTheme="minorHAnsi" w:hAnsiTheme="minorHAnsi"/>
          <w:sz w:val="22"/>
          <w:szCs w:val="22"/>
        </w:rPr>
        <w:t>:</w:t>
      </w:r>
    </w:p>
    <w:p w14:paraId="60CA8684" w14:textId="4321EDBB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87"/>
        <w:gridCol w:w="2487"/>
        <w:gridCol w:w="2487"/>
        <w:gridCol w:w="2487"/>
      </w:tblGrid>
      <w:tr w:rsidR="00801F41" w:rsidRPr="007F3A6F" w14:paraId="59C87B65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54976DD6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vom (Datum)</w:t>
            </w:r>
          </w:p>
        </w:tc>
        <w:tc>
          <w:tcPr>
            <w:tcW w:w="2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5D9C8F" w14:textId="38B87D3D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shd w:val="clear" w:color="auto" w:fill="auto"/>
            <w:vAlign w:val="center"/>
          </w:tcPr>
          <w:p w14:paraId="324BF06B" w14:textId="1E08FFFC" w:rsidR="00801F41" w:rsidRPr="007F3A6F" w:rsidRDefault="001C37B3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bis (Datum)</w:t>
            </w:r>
          </w:p>
        </w:tc>
        <w:tc>
          <w:tcPr>
            <w:tcW w:w="2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5303E0" w14:textId="2EF1CDCE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431F15E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7B32B56B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 (Uhrzeit)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66C101" w14:textId="178D31E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shd w:val="clear" w:color="auto" w:fill="auto"/>
            <w:vAlign w:val="center"/>
          </w:tcPr>
          <w:p w14:paraId="78073C5F" w14:textId="48A7D456" w:rsidR="00801F41" w:rsidRPr="007F3A6F" w:rsidRDefault="001C37B3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bis (Uhrzeit)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A3EFC3" w14:textId="5AC107A1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F8187A1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1B0581B6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Ansprechpartner:</w:t>
            </w:r>
          </w:p>
        </w:tc>
        <w:tc>
          <w:tcPr>
            <w:tcW w:w="746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4DDF6F" w14:textId="7F0BF830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B5DCE34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573D1151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Straße:</w:t>
            </w: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CE2492" w14:textId="0521DC45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2A691C0B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08BC8094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PLZ, Ort:</w:t>
            </w: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9D5F98" w14:textId="7D4CC4AB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9DE2232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1D6592F6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ggf. GPS-Koordinaten:</w:t>
            </w: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C3AD59" w14:textId="7C950E26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7B826D2E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39D2C376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Mobilnummer:</w:t>
            </w: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A163E6" w14:textId="1D3E5D7C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93968" w:rsidRPr="007F3A6F" w14:paraId="03F8AC33" w14:textId="77777777" w:rsidTr="00115640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72E2F931" w14:textId="217D35AB" w:rsidR="00393968" w:rsidRPr="007F3A6F" w:rsidRDefault="00393968" w:rsidP="0039396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E-Mail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7ECFDB" w14:textId="77777777" w:rsidR="00393968" w:rsidRPr="007F3A6F" w:rsidRDefault="00393968" w:rsidP="00393968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55A37CDD" w14:textId="7777777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horzAnchor="margin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42E74100" w14:textId="77777777" w:rsidTr="00115640">
        <w:tc>
          <w:tcPr>
            <w:tcW w:w="9948" w:type="dxa"/>
            <w:shd w:val="clear" w:color="auto" w:fill="D9D9D9"/>
          </w:tcPr>
          <w:p w14:paraId="7BFA0D90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Teilnehmer und Klasseneinteilung</w:t>
            </w:r>
          </w:p>
        </w:tc>
      </w:tr>
    </w:tbl>
    <w:p w14:paraId="3CB58839" w14:textId="77777777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p w14:paraId="1B37C9C7" w14:textId="72E4F44E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 xml:space="preserve">Teilnahmeberechtigt sind Inhaber einer gültigen </w:t>
      </w:r>
      <w:r w:rsidR="00CD4920">
        <w:rPr>
          <w:rFonts w:asciiTheme="minorHAnsi" w:hAnsiTheme="minorHAnsi"/>
          <w:sz w:val="22"/>
          <w:szCs w:val="22"/>
        </w:rPr>
        <w:t xml:space="preserve">nationalen oder internationalen </w:t>
      </w:r>
      <w:r w:rsidRPr="007F3A6F">
        <w:rPr>
          <w:rFonts w:asciiTheme="minorHAnsi" w:hAnsiTheme="minorHAnsi"/>
          <w:sz w:val="22"/>
          <w:szCs w:val="22"/>
        </w:rPr>
        <w:t>DMSB-</w:t>
      </w:r>
      <w:r w:rsidR="00354104">
        <w:rPr>
          <w:rFonts w:asciiTheme="minorHAnsi" w:hAnsiTheme="minorHAnsi"/>
          <w:sz w:val="22"/>
          <w:szCs w:val="22"/>
        </w:rPr>
        <w:t>Fahrerl</w:t>
      </w:r>
      <w:r w:rsidRPr="007F3A6F">
        <w:rPr>
          <w:rFonts w:asciiTheme="minorHAnsi" w:hAnsiTheme="minorHAnsi"/>
          <w:sz w:val="22"/>
          <w:szCs w:val="22"/>
        </w:rPr>
        <w:t xml:space="preserve">izenz </w:t>
      </w:r>
      <w:r w:rsidR="00354104">
        <w:rPr>
          <w:rFonts w:asciiTheme="minorHAnsi" w:hAnsiTheme="minorHAnsi"/>
          <w:sz w:val="22"/>
          <w:szCs w:val="22"/>
        </w:rPr>
        <w:t>oder Race Card. Zudem können auch nicht lizen</w:t>
      </w:r>
      <w:r w:rsidR="00393968">
        <w:rPr>
          <w:rFonts w:asciiTheme="minorHAnsi" w:hAnsiTheme="minorHAnsi"/>
          <w:sz w:val="22"/>
          <w:szCs w:val="22"/>
        </w:rPr>
        <w:t>s</w:t>
      </w:r>
      <w:r w:rsidR="00354104">
        <w:rPr>
          <w:rFonts w:asciiTheme="minorHAnsi" w:hAnsiTheme="minorHAnsi"/>
          <w:sz w:val="22"/>
          <w:szCs w:val="22"/>
        </w:rPr>
        <w:t>ierte auslä</w:t>
      </w:r>
      <w:r w:rsidRPr="007F3A6F">
        <w:rPr>
          <w:rFonts w:asciiTheme="minorHAnsi" w:hAnsiTheme="minorHAnsi"/>
          <w:sz w:val="22"/>
          <w:szCs w:val="22"/>
        </w:rPr>
        <w:t xml:space="preserve">ndische Teilnehmer </w:t>
      </w:r>
      <w:r w:rsidR="00CD4920">
        <w:rPr>
          <w:rFonts w:asciiTheme="minorHAnsi" w:hAnsiTheme="minorHAnsi"/>
          <w:sz w:val="22"/>
          <w:szCs w:val="22"/>
        </w:rPr>
        <w:t>mit einer Race Card starten.</w:t>
      </w:r>
    </w:p>
    <w:p w14:paraId="46448D51" w14:textId="77777777" w:rsidR="00801F41" w:rsidRPr="007F3A6F" w:rsidRDefault="00801F41" w:rsidP="00801F41">
      <w:pPr>
        <w:contextualSpacing/>
        <w:rPr>
          <w:rFonts w:asciiTheme="minorHAnsi" w:hAnsiTheme="minorHAnsi"/>
          <w:sz w:val="22"/>
          <w:szCs w:val="22"/>
        </w:rPr>
      </w:pPr>
    </w:p>
    <w:p w14:paraId="4EEE34D7" w14:textId="1B953436" w:rsidR="00801F41" w:rsidRDefault="00801F41" w:rsidP="00801F41">
      <w:pPr>
        <w:contextualSpacing/>
        <w:rPr>
          <w:rFonts w:asciiTheme="minorHAnsi" w:hAnsiTheme="minorHAnsi"/>
          <w:i/>
          <w:sz w:val="22"/>
          <w:szCs w:val="22"/>
        </w:rPr>
      </w:pPr>
      <w:r w:rsidRPr="007F3A6F">
        <w:rPr>
          <w:rFonts w:asciiTheme="minorHAnsi" w:hAnsiTheme="minorHAnsi"/>
          <w:b/>
          <w:sz w:val="22"/>
          <w:szCs w:val="22"/>
        </w:rPr>
        <w:t xml:space="preserve">Folgende Klassen werden ausgeschrieben: </w:t>
      </w:r>
      <w:r w:rsidRPr="007F3A6F">
        <w:rPr>
          <w:rFonts w:asciiTheme="minorHAnsi" w:hAnsiTheme="minorHAnsi"/>
          <w:i/>
          <w:sz w:val="22"/>
          <w:szCs w:val="22"/>
        </w:rPr>
        <w:t>(zutreffendes bitte ankreuzen!)</w:t>
      </w:r>
    </w:p>
    <w:p w14:paraId="4600CF3D" w14:textId="77777777" w:rsidR="008F59C3" w:rsidRPr="008F59C3" w:rsidRDefault="008F59C3" w:rsidP="00801F41">
      <w:pPr>
        <w:contextualSpacing/>
        <w:rPr>
          <w:rFonts w:asciiTheme="minorHAnsi" w:hAnsiTheme="minorHAnsi"/>
          <w:iCs/>
          <w:sz w:val="22"/>
          <w:szCs w:val="22"/>
        </w:rPr>
      </w:pPr>
    </w:p>
    <w:p w14:paraId="236E02D6" w14:textId="6989B085" w:rsidR="00801F41" w:rsidRPr="007F3A6F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  <w:r w:rsidRPr="007F3A6F">
        <w:rPr>
          <w:rFonts w:asciiTheme="minorHAnsi" w:hAnsiTheme="minorHAnsi"/>
          <w:b/>
          <w:sz w:val="22"/>
          <w:szCs w:val="22"/>
        </w:rPr>
        <w:t>Schüler-/Jugendklassen</w:t>
      </w:r>
      <w:r w:rsidR="001C37B3">
        <w:rPr>
          <w:rFonts w:asciiTheme="minorHAnsi" w:hAnsiTheme="minorHAnsi"/>
          <w:b/>
          <w:sz w:val="22"/>
          <w:szCs w:val="22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1984"/>
        <w:gridCol w:w="1701"/>
        <w:gridCol w:w="2268"/>
        <w:gridCol w:w="3461"/>
      </w:tblGrid>
      <w:tr w:rsidR="00801F41" w:rsidRPr="007F3A6F" w14:paraId="5A633708" w14:textId="77777777" w:rsidTr="00115640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338363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4E6F8057" w14:textId="5B978826" w:rsidR="00801F41" w:rsidRPr="007F3A6F" w:rsidRDefault="00E258F0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shd w:val="clear" w:color="auto" w:fill="auto"/>
            <w:vAlign w:val="center"/>
          </w:tcPr>
          <w:p w14:paraId="269B7714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Schülerklasse 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33FC34" w14:textId="0A2E0055" w:rsidR="00801F41" w:rsidRPr="007F3A6F" w:rsidRDefault="00543B6C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Ab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82F6E">
              <w:rPr>
                <w:rFonts w:asciiTheme="minorHAnsi" w:hAnsiTheme="minorHAnsi"/>
                <w:sz w:val="22"/>
                <w:szCs w:val="22"/>
              </w:rPr>
              <w:t>Jahre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65F2ABD" w14:textId="175FB4C4" w:rsidR="00801F41" w:rsidRPr="007F3A6F" w:rsidRDefault="00801F41" w:rsidP="00962C93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61" w:type="dxa"/>
            <w:shd w:val="clear" w:color="auto" w:fill="auto"/>
            <w:vAlign w:val="center"/>
          </w:tcPr>
          <w:p w14:paraId="4A0FC772" w14:textId="047E6BF0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bis 50 ccm</w:t>
            </w:r>
            <w:r w:rsidR="00E258F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82F6E">
              <w:rPr>
                <w:rFonts w:asciiTheme="minorHAnsi" w:hAnsiTheme="minorHAnsi"/>
                <w:sz w:val="22"/>
                <w:szCs w:val="22"/>
              </w:rPr>
              <w:t>–</w:t>
            </w:r>
            <w:r w:rsidR="00E258F0">
              <w:rPr>
                <w:rFonts w:asciiTheme="minorHAnsi" w:hAnsiTheme="minorHAnsi"/>
                <w:sz w:val="22"/>
                <w:szCs w:val="22"/>
              </w:rPr>
              <w:t xml:space="preserve"> Automatik</w:t>
            </w:r>
            <w:r w:rsidR="00982F6E">
              <w:rPr>
                <w:rFonts w:asciiTheme="minorHAnsi" w:hAnsiTheme="minorHAnsi"/>
                <w:sz w:val="22"/>
                <w:szCs w:val="22"/>
              </w:rPr>
              <w:t>, bei Elektro max. 10 kW</w:t>
            </w:r>
          </w:p>
        </w:tc>
      </w:tr>
      <w:tr w:rsidR="00801F41" w:rsidRPr="007F3A6F" w14:paraId="022141F5" w14:textId="77777777" w:rsidTr="00115640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-869596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2B4306D9" w14:textId="2981D50E" w:rsidR="00801F41" w:rsidRPr="007F3A6F" w:rsidRDefault="00457913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shd w:val="clear" w:color="auto" w:fill="auto"/>
            <w:vAlign w:val="center"/>
          </w:tcPr>
          <w:p w14:paraId="456A7D9C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Schülerklasse B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61AE27" w14:textId="0C7601BE" w:rsidR="00801F41" w:rsidRPr="007F3A6F" w:rsidRDefault="00543B6C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Ab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 xml:space="preserve">8 </w:t>
            </w:r>
            <w:r w:rsidR="00CD4920">
              <w:rPr>
                <w:rFonts w:asciiTheme="minorHAnsi" w:hAnsiTheme="minorHAnsi"/>
                <w:sz w:val="22"/>
                <w:szCs w:val="22"/>
              </w:rPr>
              <w:t>Jahre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62D7E6" w14:textId="4DA6781A" w:rsidR="00801F41" w:rsidRPr="007F3A6F" w:rsidRDefault="00801F41" w:rsidP="00962C93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61" w:type="dxa"/>
            <w:shd w:val="clear" w:color="auto" w:fill="auto"/>
            <w:vAlign w:val="center"/>
          </w:tcPr>
          <w:p w14:paraId="5A016234" w14:textId="226DE23C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bis 65 ccm</w:t>
            </w:r>
            <w:r w:rsidR="00982F6E">
              <w:rPr>
                <w:rFonts w:asciiTheme="minorHAnsi" w:hAnsiTheme="minorHAnsi"/>
                <w:sz w:val="22"/>
                <w:szCs w:val="22"/>
              </w:rPr>
              <w:t xml:space="preserve"> – Automatik/Schaltgetriebe</w:t>
            </w:r>
          </w:p>
        </w:tc>
      </w:tr>
      <w:tr w:rsidR="00801F41" w:rsidRPr="007F3A6F" w14:paraId="20318D67" w14:textId="77777777" w:rsidTr="00115640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1194426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50EBF80B" w14:textId="0672F1E4" w:rsidR="00801F41" w:rsidRPr="007F3A6F" w:rsidRDefault="00457913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shd w:val="clear" w:color="auto" w:fill="auto"/>
            <w:vAlign w:val="center"/>
          </w:tcPr>
          <w:p w14:paraId="0797A601" w14:textId="377A9350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Jugendklasse </w:t>
            </w:r>
            <w:r w:rsidR="00CD4920">
              <w:rPr>
                <w:rFonts w:asciiTheme="minorHAnsi" w:hAnsiTheme="minorHAnsi"/>
                <w:sz w:val="22"/>
                <w:szCs w:val="22"/>
              </w:rPr>
              <w:t>C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C81CF9" w14:textId="1F3970DA" w:rsidR="00801F41" w:rsidRPr="007F3A6F" w:rsidRDefault="00543B6C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Ab </w:t>
            </w:r>
            <w:r w:rsidR="00CD4920">
              <w:rPr>
                <w:rFonts w:asciiTheme="minorHAnsi" w:hAnsiTheme="minorHAnsi"/>
                <w:sz w:val="22"/>
                <w:szCs w:val="22"/>
              </w:rPr>
              <w:t>10 Jahre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0C6788" w14:textId="4987AFE7" w:rsidR="00801F41" w:rsidRPr="007F3A6F" w:rsidRDefault="00801F41" w:rsidP="0027305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61" w:type="dxa"/>
            <w:shd w:val="clear" w:color="auto" w:fill="auto"/>
            <w:vAlign w:val="center"/>
          </w:tcPr>
          <w:p w14:paraId="45EC9589" w14:textId="44EE8AF8" w:rsidR="0027305B" w:rsidRPr="007F3A6F" w:rsidRDefault="0027305B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bis 85 ccm</w:t>
            </w:r>
            <w:r w:rsidR="00CD4920">
              <w:rPr>
                <w:rFonts w:asciiTheme="minorHAnsi" w:hAnsiTheme="minorHAnsi"/>
                <w:sz w:val="22"/>
                <w:szCs w:val="22"/>
              </w:rPr>
              <w:t xml:space="preserve"> – 2T / 150 ccm – 4T</w:t>
            </w:r>
          </w:p>
        </w:tc>
      </w:tr>
      <w:tr w:rsidR="00801F41" w:rsidRPr="007F3A6F" w14:paraId="71827F97" w14:textId="77777777" w:rsidTr="00115640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1962604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280A59B9" w14:textId="174A826C" w:rsidR="00801F41" w:rsidRPr="007F3A6F" w:rsidRDefault="00457913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shd w:val="clear" w:color="auto" w:fill="auto"/>
            <w:vAlign w:val="center"/>
          </w:tcPr>
          <w:p w14:paraId="3020D59D" w14:textId="5E645116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Jugendklasse </w:t>
            </w:r>
            <w:r w:rsidR="00CD4920">
              <w:rPr>
                <w:rFonts w:asciiTheme="minorHAnsi" w:hAnsiTheme="minorHAnsi"/>
                <w:sz w:val="22"/>
                <w:szCs w:val="22"/>
              </w:rPr>
              <w:t>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AFC5D8" w14:textId="04ADB75A" w:rsidR="00801F41" w:rsidRPr="007F3A6F" w:rsidRDefault="00543B6C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Ab 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1</w:t>
            </w:r>
            <w:r w:rsidR="00982F6E">
              <w:rPr>
                <w:rFonts w:asciiTheme="minorHAnsi" w:hAnsiTheme="minorHAnsi"/>
                <w:sz w:val="22"/>
                <w:szCs w:val="22"/>
              </w:rPr>
              <w:t>4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D4920">
              <w:rPr>
                <w:rFonts w:asciiTheme="minorHAnsi" w:hAnsiTheme="minorHAnsi"/>
                <w:sz w:val="22"/>
                <w:szCs w:val="22"/>
              </w:rPr>
              <w:t>Jahre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45D931" w14:textId="757414DF" w:rsidR="00801F41" w:rsidRPr="007F3A6F" w:rsidRDefault="00801F41" w:rsidP="0027305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61" w:type="dxa"/>
            <w:shd w:val="clear" w:color="auto" w:fill="auto"/>
            <w:vAlign w:val="center"/>
          </w:tcPr>
          <w:p w14:paraId="22AA1208" w14:textId="76A4753A" w:rsidR="00801F41" w:rsidRPr="007F3A6F" w:rsidRDefault="00CD4920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bis</w:t>
            </w:r>
            <w:r w:rsidR="00962C93">
              <w:rPr>
                <w:rFonts w:asciiTheme="minorHAnsi" w:hAnsiTheme="minorHAnsi"/>
                <w:sz w:val="22"/>
                <w:szCs w:val="22"/>
              </w:rPr>
              <w:t xml:space="preserve"> 1</w:t>
            </w:r>
            <w:r>
              <w:rPr>
                <w:rFonts w:asciiTheme="minorHAnsi" w:hAnsiTheme="minorHAnsi"/>
                <w:sz w:val="22"/>
                <w:szCs w:val="22"/>
              </w:rPr>
              <w:t>25</w:t>
            </w:r>
            <w:r w:rsidR="00962C93">
              <w:rPr>
                <w:rFonts w:asciiTheme="minorHAnsi" w:hAnsiTheme="minorHAnsi"/>
                <w:sz w:val="22"/>
                <w:szCs w:val="22"/>
              </w:rPr>
              <w:t xml:space="preserve"> ccm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– 2T / </w:t>
            </w:r>
            <w:r w:rsidR="00962C93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50</w:t>
            </w:r>
            <w:r w:rsidR="00962C93">
              <w:rPr>
                <w:rFonts w:asciiTheme="minorHAnsi" w:hAnsiTheme="minorHAnsi"/>
                <w:sz w:val="22"/>
                <w:szCs w:val="22"/>
              </w:rPr>
              <w:t xml:space="preserve"> ccm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 4T</w:t>
            </w:r>
          </w:p>
        </w:tc>
      </w:tr>
    </w:tbl>
    <w:p w14:paraId="772B1BB2" w14:textId="28000887" w:rsidR="00962C93" w:rsidRPr="007F3A6F" w:rsidRDefault="00CD4920" w:rsidP="0027305B">
      <w:pPr>
        <w:contextualSpacing/>
        <w:jc w:val="center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Es gilt das tatsächliche Alter zum 1.1. des jeweiligen Jahres.</w:t>
      </w:r>
    </w:p>
    <w:p w14:paraId="004802AA" w14:textId="77777777" w:rsidR="00220DD3" w:rsidRDefault="00220DD3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p w14:paraId="57DED88A" w14:textId="1FCA3720" w:rsidR="00801F41" w:rsidRPr="008F59C3" w:rsidRDefault="00801F41" w:rsidP="00801F41">
      <w:pPr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676"/>
        <w:gridCol w:w="1308"/>
        <w:gridCol w:w="754"/>
        <w:gridCol w:w="6691"/>
        <w:gridCol w:w="6"/>
      </w:tblGrid>
      <w:tr w:rsidR="00801F41" w:rsidRPr="007F3A6F" w14:paraId="35613348" w14:textId="77777777" w:rsidTr="00322F34">
        <w:trPr>
          <w:trHeight w:val="397"/>
        </w:trPr>
        <w:sdt>
          <w:sdtPr>
            <w:rPr>
              <w:rFonts w:asciiTheme="minorHAnsi" w:hAnsiTheme="minorHAnsi"/>
              <w:sz w:val="22"/>
              <w:szCs w:val="22"/>
            </w:rPr>
            <w:id w:val="-1855878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14:paraId="1B2605D2" w14:textId="3227112A" w:rsidR="00801F41" w:rsidRPr="007F3A6F" w:rsidRDefault="001C37B3" w:rsidP="00115640">
                <w:pPr>
                  <w:contextualSpacing/>
                  <w:rPr>
                    <w:rFonts w:asciiTheme="minorHAnsi" w:hAnsi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984" w:type="dxa"/>
            <w:gridSpan w:val="2"/>
            <w:shd w:val="clear" w:color="auto" w:fill="auto"/>
            <w:vAlign w:val="center"/>
          </w:tcPr>
          <w:p w14:paraId="1CB9FB0B" w14:textId="1D68C2D9" w:rsidR="00801F41" w:rsidRPr="001C37B3" w:rsidRDefault="001C37B3" w:rsidP="00115640">
            <w:pPr>
              <w:contextualSpacing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C37B3">
              <w:rPr>
                <w:rFonts w:asciiTheme="minorHAnsi" w:hAnsiTheme="minorHAnsi"/>
                <w:b/>
                <w:bCs/>
                <w:sz w:val="22"/>
                <w:szCs w:val="22"/>
              </w:rPr>
              <w:t>Weitere Klasse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n</w:t>
            </w:r>
            <w:r w:rsidRPr="001C37B3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451" w:type="dxa"/>
            <w:gridSpan w:val="3"/>
            <w:shd w:val="clear" w:color="auto" w:fill="auto"/>
            <w:vAlign w:val="center"/>
          </w:tcPr>
          <w:p w14:paraId="25E09FDA" w14:textId="1479760B" w:rsidR="00801F41" w:rsidRPr="007F3A6F" w:rsidRDefault="00801F41" w:rsidP="0027305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0A52B3D6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6CF916C3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2AEB2D3A" w14:textId="2829329B" w:rsidR="00801F41" w:rsidRPr="007F3A6F" w:rsidRDefault="008F59C3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Klasse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32E39D" w14:textId="3A111BCF" w:rsidR="00801F41" w:rsidRPr="00E42E18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A9D0416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21C9DC41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58137657" w14:textId="142B4839" w:rsidR="00801F41" w:rsidRPr="007F3A6F" w:rsidRDefault="008F59C3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Klasse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AFC171" w14:textId="6180B768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3F3663F3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54B29988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62B8D291" w14:textId="3E493DA0" w:rsidR="00801F41" w:rsidRPr="007F3A6F" w:rsidRDefault="008F59C3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Klasse 3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2EE8C" w14:textId="0598206D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4550D343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24A53B1E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71D9BF91" w14:textId="6AA80A53" w:rsidR="00801F41" w:rsidRPr="007F3A6F" w:rsidRDefault="008F59C3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 xml:space="preserve">lasse </w:t>
            </w:r>
            <w:r>
              <w:rPr>
                <w:rFonts w:asciiTheme="minorHAnsi" w:hAnsiTheme="minorHAnsi"/>
                <w:sz w:val="22"/>
                <w:szCs w:val="22"/>
              </w:rPr>
              <w:t>4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971D6E" w14:textId="4E538E46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3C5D203C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48C5840F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5C6821AB" w14:textId="79D7866E" w:rsidR="00801F41" w:rsidRPr="007F3A6F" w:rsidRDefault="008F59C3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 xml:space="preserve">lasse </w:t>
            </w: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E07E61" w14:textId="4DC28C0C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2469E7C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5BAA8532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37C4C27B" w14:textId="17268148" w:rsidR="00801F41" w:rsidRPr="007F3A6F" w:rsidRDefault="008F59C3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 xml:space="preserve">lasse </w:t>
            </w: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5B111" w14:textId="7E13FBEE" w:rsidR="00801F41" w:rsidRPr="007F3A6F" w:rsidRDefault="00801F41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22F34" w:rsidRPr="007F3A6F" w14:paraId="1EDD8081" w14:textId="77777777" w:rsidTr="00322F34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4F16C79B" w14:textId="6D1036C3" w:rsidR="00322F34" w:rsidRPr="007F3A6F" w:rsidRDefault="00322F34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37F47746" w14:textId="49B95EC1" w:rsidR="00322F34" w:rsidRPr="007F3A6F" w:rsidRDefault="008F59C3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="00322F34">
              <w:rPr>
                <w:rFonts w:asciiTheme="minorHAnsi" w:hAnsiTheme="minorHAnsi"/>
                <w:sz w:val="22"/>
                <w:szCs w:val="22"/>
              </w:rPr>
              <w:t xml:space="preserve">lasse </w:t>
            </w:r>
            <w:r>
              <w:rPr>
                <w:rFonts w:asciiTheme="minorHAnsi" w:hAnsiTheme="minorHAnsi"/>
                <w:sz w:val="22"/>
                <w:szCs w:val="22"/>
              </w:rPr>
              <w:t>7</w:t>
            </w:r>
            <w:r w:rsidR="00322F3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909CD6" w14:textId="2CDA12F5" w:rsidR="00322F34" w:rsidRDefault="00322F34" w:rsidP="00115640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C748C" w:rsidRPr="007F3A6F" w14:paraId="6B5C86C4" w14:textId="77777777" w:rsidTr="00C525DB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528F969C" w14:textId="77777777" w:rsidR="002C748C" w:rsidRPr="007F3A6F" w:rsidRDefault="002C748C" w:rsidP="00C525D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6991C373" w14:textId="3B261408" w:rsidR="002C748C" w:rsidRPr="007F3A6F" w:rsidRDefault="002C748C" w:rsidP="00C525D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Klasse 8: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03F862" w14:textId="77777777" w:rsidR="002C748C" w:rsidRDefault="002C748C" w:rsidP="00C525D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C748C" w:rsidRPr="007F3A6F" w14:paraId="2F69E75F" w14:textId="77777777" w:rsidTr="00C525DB">
        <w:trPr>
          <w:gridAfter w:val="1"/>
          <w:wAfter w:w="6" w:type="dxa"/>
          <w:trHeight w:val="397"/>
        </w:trPr>
        <w:tc>
          <w:tcPr>
            <w:tcW w:w="1210" w:type="dxa"/>
            <w:gridSpan w:val="2"/>
            <w:shd w:val="clear" w:color="auto" w:fill="auto"/>
            <w:vAlign w:val="center"/>
          </w:tcPr>
          <w:p w14:paraId="57AAEBC3" w14:textId="77777777" w:rsidR="002C748C" w:rsidRPr="007F3A6F" w:rsidRDefault="002C748C" w:rsidP="00C525D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14:paraId="53237AAB" w14:textId="7FC694C5" w:rsidR="002C748C" w:rsidRPr="007F3A6F" w:rsidRDefault="002C748C" w:rsidP="00C525D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Klasse 9: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25E25E" w14:textId="77777777" w:rsidR="002C748C" w:rsidRDefault="002C748C" w:rsidP="00C525DB">
            <w:pPr>
              <w:contextualSpacing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691D4C1B" w14:textId="77777777" w:rsidR="00801F41" w:rsidRPr="007F3A6F" w:rsidRDefault="00801F41" w:rsidP="00801F41">
      <w:pPr>
        <w:rPr>
          <w:rFonts w:asciiTheme="minorHAnsi" w:hAnsiTheme="minorHAnsi"/>
          <w:vanish/>
          <w:sz w:val="22"/>
          <w:szCs w:val="22"/>
        </w:rPr>
      </w:pPr>
    </w:p>
    <w:tbl>
      <w:tblPr>
        <w:tblpPr w:leftFromText="141" w:rightFromText="141" w:vertAnchor="text" w:horzAnchor="margin" w:tblpY="2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51B0D477" w14:textId="77777777" w:rsidTr="00115640">
        <w:tc>
          <w:tcPr>
            <w:tcW w:w="9948" w:type="dxa"/>
            <w:shd w:val="clear" w:color="auto" w:fill="D9D9D9"/>
          </w:tcPr>
          <w:p w14:paraId="23FD9103" w14:textId="35F954C7" w:rsidR="00801F41" w:rsidRPr="007F3A6F" w:rsidRDefault="002C748C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sz w:val="24"/>
                <w:szCs w:val="22"/>
              </w:rPr>
              <w:lastRenderedPageBreak/>
              <w:t>Str</w:t>
            </w:r>
            <w:r w:rsidR="00801F41" w:rsidRPr="007F3A6F">
              <w:rPr>
                <w:rFonts w:asciiTheme="minorHAnsi" w:hAnsiTheme="minorHAnsi"/>
                <w:b/>
                <w:sz w:val="24"/>
                <w:szCs w:val="22"/>
              </w:rPr>
              <w:t>ecke und Durchführung</w:t>
            </w:r>
          </w:p>
        </w:tc>
      </w:tr>
    </w:tbl>
    <w:p w14:paraId="07D3B1CD" w14:textId="77777777" w:rsidR="00801F41" w:rsidRPr="007F3A6F" w:rsidRDefault="00801F41" w:rsidP="005818C4">
      <w:pPr>
        <w:contextualSpacing/>
        <w:rPr>
          <w:rFonts w:asciiTheme="minorHAnsi" w:hAnsiTheme="minorHAnsi"/>
          <w:sz w:val="22"/>
          <w:szCs w:val="22"/>
        </w:rPr>
      </w:pPr>
    </w:p>
    <w:p w14:paraId="680167DD" w14:textId="3002B0E6" w:rsidR="00801F41" w:rsidRDefault="001C37B3" w:rsidP="00801F41">
      <w:pPr>
        <w:tabs>
          <w:tab w:val="left" w:pos="2534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Eine Enduro-Clubsport-Veranstaltung ist nur auf einer für diesen Zweck geeigneten Strecke durchzuführen</w:t>
      </w:r>
      <w:r w:rsidR="00801F41" w:rsidRPr="007F3A6F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Die Abnahme erfolgt durch den Veranstalter.</w:t>
      </w:r>
      <w:r w:rsidR="00801F41" w:rsidRPr="007F3A6F">
        <w:rPr>
          <w:rFonts w:asciiTheme="minorHAnsi" w:hAnsiTheme="minorHAnsi"/>
          <w:sz w:val="22"/>
          <w:szCs w:val="22"/>
        </w:rPr>
        <w:t xml:space="preserve"> Die Streckenbestimmungen des DMSB sind hierbei zu beachten, insbesondere was die Schüler- und Jugendklassen betrifft. </w:t>
      </w:r>
    </w:p>
    <w:p w14:paraId="72494729" w14:textId="003BE769" w:rsidR="001C37B3" w:rsidRDefault="001C37B3" w:rsidP="00801F41">
      <w:pPr>
        <w:tabs>
          <w:tab w:val="left" w:pos="2534"/>
        </w:tabs>
        <w:rPr>
          <w:rFonts w:asciiTheme="minorHAnsi" w:hAnsiTheme="minorHAnsi"/>
          <w:sz w:val="22"/>
          <w:szCs w:val="22"/>
        </w:rPr>
      </w:pPr>
    </w:p>
    <w:tbl>
      <w:tblPr>
        <w:tblStyle w:val="Tabellenraster"/>
        <w:tblW w:w="0" w:type="auto"/>
        <w:tblInd w:w="-142" w:type="dxa"/>
        <w:tblLook w:val="04A0" w:firstRow="1" w:lastRow="0" w:firstColumn="1" w:lastColumn="0" w:noHBand="0" w:noVBand="1"/>
      </w:tblPr>
      <w:tblGrid>
        <w:gridCol w:w="4390"/>
        <w:gridCol w:w="1276"/>
        <w:gridCol w:w="4558"/>
      </w:tblGrid>
      <w:tr w:rsidR="004A091C" w14:paraId="252D7110" w14:textId="77777777" w:rsidTr="00E62906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7DE46D4" w14:textId="504D69EA" w:rsidR="004A091C" w:rsidRDefault="00E62906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091C">
              <w:rPr>
                <w:rFonts w:asciiTheme="minorHAnsi" w:hAnsiTheme="minorHAnsi"/>
                <w:sz w:val="22"/>
                <w:szCs w:val="22"/>
              </w:rPr>
              <w:t>Die Strecke besteht aus einem Rundkurs von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4FF77F" w14:textId="6B326CBA" w:rsidR="004A091C" w:rsidRDefault="004A091C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</w:tcPr>
          <w:p w14:paraId="17D6C417" w14:textId="027C99A3" w:rsidR="00E62906" w:rsidRDefault="004A091C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km Länge.</w:t>
            </w:r>
          </w:p>
        </w:tc>
      </w:tr>
    </w:tbl>
    <w:p w14:paraId="5E886897" w14:textId="011EA4B0" w:rsidR="00716185" w:rsidRDefault="00716185" w:rsidP="00716185">
      <w:pPr>
        <w:tabs>
          <w:tab w:val="left" w:pos="3735"/>
        </w:tabs>
        <w:rPr>
          <w:rFonts w:asciiTheme="minorHAnsi" w:hAnsiTheme="minorHAnsi"/>
          <w:sz w:val="22"/>
          <w:szCs w:val="22"/>
        </w:rPr>
      </w:pPr>
    </w:p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2477"/>
        <w:gridCol w:w="2484"/>
        <w:gridCol w:w="1134"/>
        <w:gridCol w:w="548"/>
      </w:tblGrid>
      <w:tr w:rsidR="00E62906" w14:paraId="4D41E6D5" w14:textId="77777777" w:rsidTr="00E62906">
        <w:tc>
          <w:tcPr>
            <w:tcW w:w="1697" w:type="dxa"/>
          </w:tcPr>
          <w:p w14:paraId="524E9EBD" w14:textId="683AFD9C" w:rsidR="00E62906" w:rsidRDefault="00E62906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Für die Klassen</w:t>
            </w:r>
          </w:p>
        </w:tc>
        <w:tc>
          <w:tcPr>
            <w:tcW w:w="2477" w:type="dxa"/>
            <w:tcBorders>
              <w:bottom w:val="single" w:sz="4" w:space="0" w:color="auto"/>
            </w:tcBorders>
          </w:tcPr>
          <w:p w14:paraId="2D2C8C22" w14:textId="77777777" w:rsidR="00E62906" w:rsidRDefault="00E62906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4" w:type="dxa"/>
          </w:tcPr>
          <w:p w14:paraId="2108B52B" w14:textId="343B8DB0" w:rsidR="00E62906" w:rsidRDefault="00E62906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beträgt die Rundenlänge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61AEAAA" w14:textId="77777777" w:rsidR="00E62906" w:rsidRDefault="00E62906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48" w:type="dxa"/>
          </w:tcPr>
          <w:p w14:paraId="31A976DE" w14:textId="4BA3FB96" w:rsidR="00E62906" w:rsidRDefault="00E62906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km.</w:t>
            </w:r>
          </w:p>
        </w:tc>
      </w:tr>
    </w:tbl>
    <w:p w14:paraId="0FA09656" w14:textId="77777777" w:rsidR="00E62906" w:rsidRPr="00835EC3" w:rsidRDefault="00E62906" w:rsidP="00716185">
      <w:pPr>
        <w:tabs>
          <w:tab w:val="left" w:pos="3735"/>
        </w:tabs>
        <w:rPr>
          <w:rFonts w:asciiTheme="minorHAnsi" w:hAnsiTheme="minorHAnsi"/>
          <w:sz w:val="22"/>
          <w:szCs w:val="22"/>
        </w:rPr>
      </w:pPr>
    </w:p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134"/>
        <w:gridCol w:w="548"/>
      </w:tblGrid>
      <w:tr w:rsidR="00E62906" w14:paraId="346445C4" w14:textId="77777777" w:rsidTr="00FE4B31">
        <w:tc>
          <w:tcPr>
            <w:tcW w:w="4957" w:type="dxa"/>
          </w:tcPr>
          <w:p w14:paraId="44620056" w14:textId="22CE0712" w:rsidR="00E62906" w:rsidRPr="00E62906" w:rsidRDefault="00FE4B31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2906">
              <w:rPr>
                <w:rFonts w:asciiTheme="minorHAnsi" w:hAnsiTheme="minorHAnsi"/>
                <w:sz w:val="22"/>
                <w:szCs w:val="22"/>
              </w:rPr>
              <w:t xml:space="preserve">Die Gesamtsteckenlänge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der Veranstaltung </w:t>
            </w:r>
            <w:r w:rsidR="00E62906">
              <w:rPr>
                <w:rFonts w:asciiTheme="minorHAnsi" w:hAnsiTheme="minorHAnsi"/>
                <w:sz w:val="22"/>
                <w:szCs w:val="22"/>
              </w:rPr>
              <w:t xml:space="preserve">beträgt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EB3BCDA" w14:textId="77777777" w:rsidR="00E62906" w:rsidRPr="00FE4B31" w:rsidRDefault="00E62906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48" w:type="dxa"/>
          </w:tcPr>
          <w:p w14:paraId="506100B0" w14:textId="0D85F731" w:rsidR="00E62906" w:rsidRPr="00FE4B31" w:rsidRDefault="00FE4B31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km.</w:t>
            </w:r>
          </w:p>
        </w:tc>
      </w:tr>
    </w:tbl>
    <w:p w14:paraId="15294FD5" w14:textId="54F2004D" w:rsidR="001C37B3" w:rsidRDefault="001C37B3" w:rsidP="00716185">
      <w:pPr>
        <w:tabs>
          <w:tab w:val="left" w:pos="3735"/>
        </w:tabs>
        <w:rPr>
          <w:rFonts w:asciiTheme="minorHAnsi" w:hAnsiTheme="minorHAnsi"/>
          <w:b/>
          <w:bCs/>
          <w:sz w:val="22"/>
          <w:szCs w:val="22"/>
        </w:rPr>
      </w:pPr>
    </w:p>
    <w:p w14:paraId="63025DBE" w14:textId="5604BA32" w:rsidR="00FE4B31" w:rsidRDefault="00FE4B31" w:rsidP="00716185">
      <w:pPr>
        <w:tabs>
          <w:tab w:val="left" w:pos="3735"/>
        </w:tabs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Ausnahmen:</w:t>
      </w:r>
    </w:p>
    <w:p w14:paraId="0E67F1CD" w14:textId="44B3EC96" w:rsidR="00FE4B31" w:rsidRDefault="00FE4B31" w:rsidP="00716185">
      <w:pPr>
        <w:tabs>
          <w:tab w:val="left" w:pos="3735"/>
        </w:tabs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410"/>
        <w:gridCol w:w="850"/>
        <w:gridCol w:w="709"/>
        <w:gridCol w:w="992"/>
      </w:tblGrid>
      <w:tr w:rsidR="00FE4B31" w14:paraId="4414D2D0" w14:textId="77777777" w:rsidTr="00FE4B31">
        <w:tc>
          <w:tcPr>
            <w:tcW w:w="2547" w:type="dxa"/>
          </w:tcPr>
          <w:p w14:paraId="09EC2208" w14:textId="74289299" w:rsidR="00FE4B31" w:rsidRDefault="00FE4B31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Teilnehmer der Klassen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2E2409B" w14:textId="77777777" w:rsidR="00FE4B31" w:rsidRDefault="00FE4B31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7CD560E2" w14:textId="0ED81207" w:rsidR="00FE4B31" w:rsidRDefault="00FE4B31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fahren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0F2B17E" w14:textId="77777777" w:rsidR="00FE4B31" w:rsidRDefault="00FE4B31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98FFE20" w14:textId="42901405" w:rsidR="00FE4B31" w:rsidRDefault="00FE4B31" w:rsidP="00716185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Runden.</w:t>
            </w:r>
          </w:p>
        </w:tc>
      </w:tr>
    </w:tbl>
    <w:p w14:paraId="4588094A" w14:textId="77777777" w:rsidR="00FE4B31" w:rsidRPr="00FE4B31" w:rsidRDefault="00FE4B31" w:rsidP="00716185">
      <w:pPr>
        <w:tabs>
          <w:tab w:val="left" w:pos="3735"/>
        </w:tabs>
        <w:rPr>
          <w:rFonts w:asciiTheme="minorHAnsi" w:hAnsiTheme="minorHAnsi"/>
          <w:sz w:val="22"/>
          <w:szCs w:val="22"/>
        </w:rPr>
      </w:pPr>
    </w:p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410"/>
        <w:gridCol w:w="850"/>
        <w:gridCol w:w="709"/>
        <w:gridCol w:w="992"/>
      </w:tblGrid>
      <w:tr w:rsidR="00FE4B31" w14:paraId="34F7947B" w14:textId="77777777" w:rsidTr="00C525DB">
        <w:tc>
          <w:tcPr>
            <w:tcW w:w="2547" w:type="dxa"/>
          </w:tcPr>
          <w:p w14:paraId="02FE9B97" w14:textId="59EBD642" w:rsidR="00FE4B31" w:rsidRDefault="00B46ADB" w:rsidP="00C525DB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E4B31">
              <w:rPr>
                <w:rFonts w:asciiTheme="minorHAnsi" w:hAnsiTheme="minorHAnsi"/>
                <w:sz w:val="22"/>
                <w:szCs w:val="22"/>
              </w:rPr>
              <w:t>Teilnehmer der Klassen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CA38F9F" w14:textId="77777777" w:rsidR="00FE4B31" w:rsidRDefault="00FE4B31" w:rsidP="00C525DB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29C9C791" w14:textId="77777777" w:rsidR="00FE4B31" w:rsidRDefault="00FE4B31" w:rsidP="00C525DB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fahren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CF9D95F" w14:textId="77777777" w:rsidR="00FE4B31" w:rsidRDefault="00FE4B31" w:rsidP="00C525DB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814E73B" w14:textId="77777777" w:rsidR="00FE4B31" w:rsidRDefault="00FE4B31" w:rsidP="00C525DB">
            <w:pPr>
              <w:tabs>
                <w:tab w:val="left" w:pos="3735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Runden.</w:t>
            </w:r>
          </w:p>
        </w:tc>
      </w:tr>
    </w:tbl>
    <w:p w14:paraId="7A4DFA0A" w14:textId="77777777" w:rsidR="00FE4B31" w:rsidRPr="00E62906" w:rsidRDefault="00FE4B31" w:rsidP="00716185">
      <w:pPr>
        <w:tabs>
          <w:tab w:val="left" w:pos="3735"/>
        </w:tabs>
        <w:rPr>
          <w:rFonts w:asciiTheme="minorHAnsi" w:hAnsiTheme="minorHAnsi"/>
          <w:b/>
          <w:bCs/>
          <w:sz w:val="22"/>
          <w:szCs w:val="22"/>
        </w:rPr>
      </w:pPr>
    </w:p>
    <w:tbl>
      <w:tblPr>
        <w:tblpPr w:leftFromText="141" w:rightFromText="141" w:vertAnchor="text" w:horzAnchor="margin" w:tblpY="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5BC7711E" w14:textId="77777777" w:rsidTr="00B46ADB">
        <w:tc>
          <w:tcPr>
            <w:tcW w:w="9948" w:type="dxa"/>
            <w:shd w:val="clear" w:color="auto" w:fill="D9D9D9"/>
          </w:tcPr>
          <w:p w14:paraId="18FA7782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Nennung und Nenngeld</w:t>
            </w:r>
          </w:p>
        </w:tc>
      </w:tr>
    </w:tbl>
    <w:p w14:paraId="0D4B8343" w14:textId="77777777" w:rsidR="00801F41" w:rsidRPr="007F3A6F" w:rsidRDefault="00801F41" w:rsidP="00801F41">
      <w:pPr>
        <w:rPr>
          <w:rFonts w:asciiTheme="minorHAnsi" w:hAnsiTheme="minorHAnsi"/>
          <w:sz w:val="22"/>
          <w:szCs w:val="22"/>
        </w:rPr>
      </w:pPr>
    </w:p>
    <w:p w14:paraId="24F76261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>Nennungen sind direkt an den auf Seite 1 dieser Kurzausschreibung genannten Veranstalter zu richten.</w:t>
      </w:r>
    </w:p>
    <w:p w14:paraId="4A5C502E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527CE062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b/>
          <w:sz w:val="22"/>
          <w:szCs w:val="22"/>
        </w:rPr>
      </w:pPr>
      <w:r w:rsidRPr="007F3A6F">
        <w:rPr>
          <w:rFonts w:asciiTheme="minorHAnsi" w:hAnsiTheme="minorHAnsi"/>
          <w:b/>
          <w:sz w:val="22"/>
          <w:szCs w:val="22"/>
        </w:rPr>
        <w:t>Das Nenngeld beträgt:</w:t>
      </w:r>
    </w:p>
    <w:p w14:paraId="1BB8EA1E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87"/>
        <w:gridCol w:w="2487"/>
        <w:gridCol w:w="2487"/>
        <w:gridCol w:w="2487"/>
      </w:tblGrid>
      <w:tr w:rsidR="00801F41" w:rsidRPr="007F3A6F" w14:paraId="3A6168C7" w14:textId="77777777" w:rsidTr="001B21E8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1FFA4490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Schüler A: </w:t>
            </w:r>
          </w:p>
        </w:tc>
        <w:tc>
          <w:tcPr>
            <w:tcW w:w="2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24FC9C" w14:textId="79DFDFCB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shd w:val="clear" w:color="auto" w:fill="auto"/>
            <w:vAlign w:val="center"/>
          </w:tcPr>
          <w:p w14:paraId="28FBE4A2" w14:textId="77777777" w:rsidR="00801F41" w:rsidRPr="007F3A6F" w:rsidRDefault="00217404" w:rsidP="00217404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Für übrige </w:t>
            </w:r>
            <w:r>
              <w:rPr>
                <w:rFonts w:asciiTheme="minorHAnsi" w:hAnsiTheme="minorHAnsi"/>
                <w:sz w:val="22"/>
                <w:szCs w:val="22"/>
              </w:rPr>
              <w:t>Klassen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24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7EED45" w14:textId="3028A356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B21E8" w:rsidRPr="007F3A6F" w14:paraId="03F76E3E" w14:textId="77777777" w:rsidTr="001B21E8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45FD65AC" w14:textId="77777777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Schüler B: 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3246FC" w14:textId="10788054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vMerge w:val="restart"/>
            <w:shd w:val="clear" w:color="auto" w:fill="auto"/>
            <w:vAlign w:val="center"/>
          </w:tcPr>
          <w:p w14:paraId="14DA00AD" w14:textId="6802CE6A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Für Nachnennungen zusätzlich: </w:t>
            </w:r>
          </w:p>
        </w:tc>
        <w:tc>
          <w:tcPr>
            <w:tcW w:w="248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589922" w14:textId="0698BEBD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B21E8" w:rsidRPr="007F3A6F" w14:paraId="78151185" w14:textId="77777777" w:rsidTr="001B21E8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464CFF8A" w14:textId="0260BD94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Jugend </w:t>
            </w:r>
            <w:r w:rsidR="00220DD3">
              <w:rPr>
                <w:rFonts w:asciiTheme="minorHAnsi" w:hAnsiTheme="minorHAnsi"/>
                <w:sz w:val="22"/>
                <w:szCs w:val="22"/>
              </w:rPr>
              <w:t>C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F421C2" w14:textId="5E72351B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vMerge/>
            <w:shd w:val="clear" w:color="auto" w:fill="auto"/>
            <w:vAlign w:val="center"/>
          </w:tcPr>
          <w:p w14:paraId="3ABFD409" w14:textId="77777777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363ED3" w14:textId="77777777" w:rsidR="001B21E8" w:rsidRPr="007F3A6F" w:rsidRDefault="001B21E8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4AB7A189" w14:textId="77777777" w:rsidTr="001B21E8">
        <w:trPr>
          <w:trHeight w:val="397"/>
        </w:trPr>
        <w:tc>
          <w:tcPr>
            <w:tcW w:w="2487" w:type="dxa"/>
            <w:shd w:val="clear" w:color="auto" w:fill="auto"/>
            <w:vAlign w:val="center"/>
          </w:tcPr>
          <w:p w14:paraId="5B4E18AC" w14:textId="704F0213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 xml:space="preserve">Jugend </w:t>
            </w:r>
            <w:r w:rsidR="00220DD3">
              <w:rPr>
                <w:rFonts w:asciiTheme="minorHAnsi" w:hAnsiTheme="minorHAnsi"/>
                <w:sz w:val="22"/>
                <w:szCs w:val="22"/>
              </w:rPr>
              <w:t>D</w:t>
            </w:r>
            <w:r w:rsidRPr="007F3A6F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1553FA" w14:textId="098E56FF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shd w:val="clear" w:color="auto" w:fill="auto"/>
            <w:vAlign w:val="center"/>
          </w:tcPr>
          <w:p w14:paraId="73438153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C52F61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7D32661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4A7400F9" w14:textId="77777777" w:rsidR="00801F41" w:rsidRDefault="00801F41" w:rsidP="00393968">
      <w:pPr>
        <w:tabs>
          <w:tab w:val="left" w:pos="3191"/>
        </w:tabs>
        <w:jc w:val="center"/>
        <w:rPr>
          <w:rFonts w:asciiTheme="minorHAnsi" w:hAnsiTheme="minorHAnsi"/>
          <w:b/>
          <w:sz w:val="22"/>
          <w:szCs w:val="22"/>
        </w:rPr>
      </w:pPr>
      <w:r w:rsidRPr="007F3A6F">
        <w:rPr>
          <w:rFonts w:asciiTheme="minorHAnsi" w:hAnsiTheme="minorHAnsi"/>
          <w:b/>
          <w:sz w:val="22"/>
          <w:szCs w:val="22"/>
        </w:rPr>
        <w:t>Eine auf der Internetseite des Veranstalters veröffentlichte Starterliste gilt als Nenn</w:t>
      </w:r>
      <w:r w:rsidR="00AE0B19">
        <w:rPr>
          <w:rFonts w:asciiTheme="minorHAnsi" w:hAnsiTheme="minorHAnsi"/>
          <w:b/>
          <w:sz w:val="22"/>
          <w:szCs w:val="22"/>
        </w:rPr>
        <w:t>bestätigung.</w:t>
      </w:r>
    </w:p>
    <w:p w14:paraId="16135122" w14:textId="77777777" w:rsidR="00AE0B19" w:rsidRPr="007F3A6F" w:rsidRDefault="00AE0B19" w:rsidP="00801F41">
      <w:pPr>
        <w:tabs>
          <w:tab w:val="left" w:pos="3191"/>
        </w:tabs>
        <w:rPr>
          <w:rFonts w:asciiTheme="minorHAnsi" w:hAnsiTheme="minorHAnsi"/>
          <w:b/>
          <w:sz w:val="22"/>
          <w:szCs w:val="22"/>
        </w:rPr>
      </w:pPr>
    </w:p>
    <w:tbl>
      <w:tblPr>
        <w:tblpPr w:leftFromText="141" w:rightFromText="141" w:vertAnchor="text" w:horzAnchor="margin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1E66300A" w14:textId="77777777" w:rsidTr="00115640">
        <w:tc>
          <w:tcPr>
            <w:tcW w:w="9948" w:type="dxa"/>
            <w:shd w:val="clear" w:color="auto" w:fill="D9D9D9"/>
          </w:tcPr>
          <w:p w14:paraId="7E1C4A95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Fahrzeugabnahme und Fahrerausrüstung</w:t>
            </w:r>
          </w:p>
        </w:tc>
      </w:tr>
    </w:tbl>
    <w:p w14:paraId="514DB77D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2D8517AB" w14:textId="50851092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 xml:space="preserve">Es gelten grundsätzlich die aktuellen technischen Bestimmungen </w:t>
      </w:r>
      <w:r w:rsidR="00B46ADB">
        <w:rPr>
          <w:rFonts w:asciiTheme="minorHAnsi" w:hAnsiTheme="minorHAnsi"/>
          <w:sz w:val="22"/>
          <w:szCs w:val="22"/>
        </w:rPr>
        <w:t xml:space="preserve">der Grundausschreibung für Clubsport </w:t>
      </w:r>
      <w:r w:rsidR="00393968">
        <w:rPr>
          <w:rFonts w:asciiTheme="minorHAnsi" w:hAnsiTheme="minorHAnsi"/>
          <w:sz w:val="22"/>
          <w:szCs w:val="22"/>
        </w:rPr>
        <w:t xml:space="preserve">und Jugend </w:t>
      </w:r>
      <w:r w:rsidR="00B46ADB">
        <w:rPr>
          <w:rFonts w:asciiTheme="minorHAnsi" w:hAnsiTheme="minorHAnsi"/>
          <w:sz w:val="22"/>
          <w:szCs w:val="22"/>
        </w:rPr>
        <w:t>Enduro, Motorrad Cross-Country und Enduro Cross sowie des DMSB für Enduro</w:t>
      </w:r>
      <w:r w:rsidRPr="007F3A6F">
        <w:rPr>
          <w:rFonts w:asciiTheme="minorHAnsi" w:hAnsiTheme="minorHAnsi"/>
          <w:sz w:val="22"/>
          <w:szCs w:val="22"/>
        </w:rPr>
        <w:t>. Die Fahrzeuge müssen sich in technisch einwandfreie</w:t>
      </w:r>
      <w:r w:rsidR="00B46ADB">
        <w:rPr>
          <w:rFonts w:asciiTheme="minorHAnsi" w:hAnsiTheme="minorHAnsi"/>
          <w:sz w:val="22"/>
          <w:szCs w:val="22"/>
        </w:rPr>
        <w:t>m</w:t>
      </w:r>
      <w:r w:rsidRPr="007F3A6F">
        <w:rPr>
          <w:rFonts w:asciiTheme="minorHAnsi" w:hAnsiTheme="minorHAnsi"/>
          <w:sz w:val="22"/>
          <w:szCs w:val="22"/>
        </w:rPr>
        <w:t xml:space="preserve"> Zustand befinden. Es gilt grundsätzlich die vom DMSB v</w:t>
      </w:r>
      <w:r w:rsidR="00AE0B19">
        <w:rPr>
          <w:rFonts w:asciiTheme="minorHAnsi" w:hAnsiTheme="minorHAnsi"/>
          <w:sz w:val="22"/>
          <w:szCs w:val="22"/>
        </w:rPr>
        <w:t>orgeschriebene Fahrerausrüstung.</w:t>
      </w:r>
    </w:p>
    <w:p w14:paraId="65E9CC1E" w14:textId="129821C1" w:rsidR="00801F41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7153A6A0" w14:textId="77777777" w:rsidR="00B46ADB" w:rsidRPr="007F3A6F" w:rsidRDefault="00B46ADB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9"/>
        <w:gridCol w:w="1059"/>
        <w:gridCol w:w="860"/>
        <w:gridCol w:w="709"/>
        <w:gridCol w:w="2268"/>
        <w:gridCol w:w="611"/>
        <w:gridCol w:w="2366"/>
        <w:gridCol w:w="1476"/>
      </w:tblGrid>
      <w:tr w:rsidR="00801F41" w:rsidRPr="007F3A6F" w14:paraId="0BB39C7B" w14:textId="77777777" w:rsidTr="00115640">
        <w:trPr>
          <w:trHeight w:val="397"/>
        </w:trPr>
        <w:tc>
          <w:tcPr>
            <w:tcW w:w="1658" w:type="dxa"/>
            <w:gridSpan w:val="2"/>
            <w:shd w:val="clear" w:color="auto" w:fill="auto"/>
            <w:vAlign w:val="center"/>
          </w:tcPr>
          <w:p w14:paraId="5548824C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Abnahmeort:</w:t>
            </w:r>
          </w:p>
        </w:tc>
        <w:tc>
          <w:tcPr>
            <w:tcW w:w="829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B90EC" w14:textId="40831463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40B08178" w14:textId="77777777" w:rsidTr="006D0B2D">
        <w:trPr>
          <w:trHeight w:val="397"/>
        </w:trPr>
        <w:tc>
          <w:tcPr>
            <w:tcW w:w="599" w:type="dxa"/>
            <w:shd w:val="clear" w:color="auto" w:fill="auto"/>
            <w:vAlign w:val="center"/>
          </w:tcPr>
          <w:p w14:paraId="0486DFFF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Am:</w:t>
            </w:r>
          </w:p>
        </w:tc>
        <w:tc>
          <w:tcPr>
            <w:tcW w:w="19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4BEDC9" w14:textId="0FD5BD8F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CEE220C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9CDAA9" w14:textId="3CDD945B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  <w:vAlign w:val="center"/>
          </w:tcPr>
          <w:p w14:paraId="6A7D56FD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bis</w:t>
            </w:r>
          </w:p>
        </w:tc>
        <w:tc>
          <w:tcPr>
            <w:tcW w:w="23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7F20B1" w14:textId="78665FFB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59161F02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</w:tbl>
    <w:p w14:paraId="1C20D90D" w14:textId="18D86077" w:rsidR="00501CC6" w:rsidRDefault="00501CC6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0B9A67C9" w14:textId="6BD77361" w:rsidR="00B46ADB" w:rsidRDefault="00B46ADB" w:rsidP="00801F41">
      <w:pPr>
        <w:tabs>
          <w:tab w:val="left" w:pos="3191"/>
        </w:tabs>
        <w:rPr>
          <w:rFonts w:asciiTheme="minorHAnsi" w:hAnsiTheme="minorHAnsi"/>
          <w:sz w:val="32"/>
          <w:szCs w:val="32"/>
        </w:rPr>
      </w:pPr>
    </w:p>
    <w:p w14:paraId="43724607" w14:textId="77777777" w:rsidR="00A6439B" w:rsidRPr="00A6439B" w:rsidRDefault="00A6439B" w:rsidP="00801F41">
      <w:pPr>
        <w:tabs>
          <w:tab w:val="left" w:pos="3191"/>
        </w:tabs>
        <w:rPr>
          <w:rFonts w:asciiTheme="minorHAnsi" w:hAnsiTheme="minorHAnsi"/>
          <w:sz w:val="12"/>
          <w:szCs w:val="12"/>
        </w:rPr>
      </w:pPr>
    </w:p>
    <w:tbl>
      <w:tblPr>
        <w:tblpPr w:leftFromText="141" w:rightFromText="141" w:vertAnchor="text" w:horzAnchor="margin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5086C80F" w14:textId="77777777" w:rsidTr="00115640">
        <w:tc>
          <w:tcPr>
            <w:tcW w:w="9948" w:type="dxa"/>
            <w:shd w:val="clear" w:color="auto" w:fill="D9D9D9"/>
          </w:tcPr>
          <w:p w14:paraId="1D57E8B2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 w:rsidRPr="007F3A6F">
              <w:rPr>
                <w:rFonts w:asciiTheme="minorHAnsi" w:hAnsiTheme="minorHAnsi"/>
                <w:b/>
                <w:sz w:val="24"/>
                <w:szCs w:val="22"/>
              </w:rPr>
              <w:t>Zeitplan</w:t>
            </w:r>
          </w:p>
        </w:tc>
      </w:tr>
    </w:tbl>
    <w:p w14:paraId="5DB5C7A8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p w14:paraId="21B95A90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  <w:r w:rsidRPr="007F3A6F">
        <w:rPr>
          <w:rFonts w:asciiTheme="minorHAnsi" w:hAnsiTheme="minorHAnsi"/>
          <w:sz w:val="22"/>
          <w:szCs w:val="22"/>
        </w:rPr>
        <w:t>Ein detaillierter Zeitplan für Training und Rennen ist dieser Ausschreibung zur Genehmigung als Anhang beizufügen.</w:t>
      </w:r>
    </w:p>
    <w:p w14:paraId="5ED41AAE" w14:textId="062FCEB4" w:rsidR="00801F41" w:rsidRPr="007F3A6F" w:rsidRDefault="00801F41" w:rsidP="00801F41">
      <w:pPr>
        <w:tabs>
          <w:tab w:val="left" w:pos="3191"/>
        </w:tabs>
        <w:jc w:val="center"/>
        <w:rPr>
          <w:rFonts w:asciiTheme="minorHAnsi" w:hAnsiTheme="minorHAnsi"/>
          <w:b/>
          <w:sz w:val="22"/>
          <w:szCs w:val="22"/>
        </w:rPr>
      </w:pPr>
      <w:r w:rsidRPr="007F3A6F">
        <w:rPr>
          <w:rFonts w:asciiTheme="minorHAnsi" w:hAnsiTheme="minorHAnsi"/>
          <w:b/>
          <w:sz w:val="22"/>
          <w:szCs w:val="22"/>
        </w:rPr>
        <w:t>Ohne Zeitplan ist keine Genehmigung möglich</w:t>
      </w:r>
      <w:r w:rsidR="00393968">
        <w:rPr>
          <w:rFonts w:asciiTheme="minorHAnsi" w:hAnsiTheme="minorHAnsi"/>
          <w:b/>
          <w:sz w:val="22"/>
          <w:szCs w:val="22"/>
        </w:rPr>
        <w:t>.</w:t>
      </w:r>
    </w:p>
    <w:p w14:paraId="4CD2758F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85"/>
        <w:gridCol w:w="1935"/>
        <w:gridCol w:w="645"/>
        <w:gridCol w:w="1666"/>
        <w:gridCol w:w="567"/>
        <w:gridCol w:w="1788"/>
        <w:gridCol w:w="1182"/>
      </w:tblGrid>
      <w:tr w:rsidR="00801F41" w:rsidRPr="007F3A6F" w14:paraId="024A8A39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40F4D59A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Nennungsbeginn:</w:t>
            </w:r>
          </w:p>
        </w:tc>
        <w:tc>
          <w:tcPr>
            <w:tcW w:w="1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B348F2" w14:textId="7BD4C9ED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48" w:type="dxa"/>
            <w:gridSpan w:val="5"/>
            <w:shd w:val="clear" w:color="auto" w:fill="auto"/>
            <w:vAlign w:val="center"/>
          </w:tcPr>
          <w:p w14:paraId="780210C7" w14:textId="3D8C3DB8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21320CDC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00A55DCA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Nennschluss: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0BC0E3" w14:textId="30FEE5CC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48" w:type="dxa"/>
            <w:gridSpan w:val="5"/>
            <w:shd w:val="clear" w:color="auto" w:fill="auto"/>
            <w:vAlign w:val="center"/>
          </w:tcPr>
          <w:p w14:paraId="54F39F45" w14:textId="4828A26C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3CB1B6D5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246E2AA2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Ort der Dokumentenabnahme:</w:t>
            </w:r>
          </w:p>
        </w:tc>
        <w:tc>
          <w:tcPr>
            <w:tcW w:w="778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664D56" w14:textId="2839244F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760D97B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08BFD403" w14:textId="478797B0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Dokumentenabnahme am: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352745" w14:textId="3397CECA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30540B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14D289" w14:textId="15B1D2C1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DD8F82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bis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D761D8" w14:textId="10548653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D15970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  <w:tr w:rsidR="00801F41" w:rsidRPr="007F3A6F" w14:paraId="34D568AF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5B6B0357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Fahrerbesprechung</w:t>
            </w:r>
          </w:p>
          <w:p w14:paraId="336C0649" w14:textId="37D3227D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am: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39E4A7" w14:textId="026B77A5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14:paraId="1205B51C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1AFDE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BC49011" w14:textId="5D4D9467" w:rsidR="00801F41" w:rsidRPr="007F3A6F" w:rsidRDefault="00322F34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is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D7D3C4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14:paraId="58E3C3A5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  <w:tr w:rsidR="00801F41" w:rsidRPr="007F3A6F" w14:paraId="2043CBE8" w14:textId="77777777" w:rsidTr="007F3A6F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7A1DCFF2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Ort der Siegerehrung:</w:t>
            </w:r>
          </w:p>
        </w:tc>
        <w:tc>
          <w:tcPr>
            <w:tcW w:w="7783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BF76F7" w14:textId="640798F6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E877A6B" w14:textId="77777777" w:rsidTr="00A809D6">
        <w:trPr>
          <w:trHeight w:val="397"/>
        </w:trPr>
        <w:tc>
          <w:tcPr>
            <w:tcW w:w="2285" w:type="dxa"/>
            <w:shd w:val="clear" w:color="auto" w:fill="auto"/>
            <w:vAlign w:val="center"/>
          </w:tcPr>
          <w:p w14:paraId="63F24584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Siegerehrung</w:t>
            </w:r>
          </w:p>
          <w:p w14:paraId="6061C8AB" w14:textId="39DEF04D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am: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C41A8" w14:textId="43FE139F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4F9556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Von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20CCC6" w14:textId="2C4D37B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5C9B2C" w14:textId="1C74623C" w:rsidR="00801F41" w:rsidRPr="007F3A6F" w:rsidRDefault="00322F34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801F41" w:rsidRPr="007F3A6F">
              <w:rPr>
                <w:rFonts w:asciiTheme="minorHAnsi" w:hAnsiTheme="minorHAnsi"/>
                <w:sz w:val="22"/>
                <w:szCs w:val="22"/>
              </w:rPr>
              <w:t>is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B9DF9E" w14:textId="59F98F3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C49B53" w14:textId="77777777" w:rsidR="00801F41" w:rsidRPr="007F3A6F" w:rsidRDefault="00801F41" w:rsidP="00115640">
            <w:pPr>
              <w:tabs>
                <w:tab w:val="left" w:pos="3191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Uhr</w:t>
            </w:r>
          </w:p>
        </w:tc>
      </w:tr>
    </w:tbl>
    <w:p w14:paraId="347A72FB" w14:textId="77777777" w:rsidR="00801F41" w:rsidRPr="007F3A6F" w:rsidRDefault="00801F41" w:rsidP="00801F41">
      <w:pPr>
        <w:rPr>
          <w:rFonts w:asciiTheme="minorHAnsi" w:hAnsiTheme="minorHAnsi"/>
          <w:vanish/>
          <w:sz w:val="22"/>
          <w:szCs w:val="22"/>
        </w:rPr>
      </w:pPr>
    </w:p>
    <w:p w14:paraId="32F0C873" w14:textId="7B8B5059" w:rsidR="00801F41" w:rsidRDefault="00801F41" w:rsidP="00801F41">
      <w:pPr>
        <w:rPr>
          <w:rFonts w:asciiTheme="minorHAnsi" w:hAnsiTheme="minorHAnsi"/>
          <w:sz w:val="22"/>
          <w:szCs w:val="22"/>
        </w:rPr>
      </w:pPr>
    </w:p>
    <w:p w14:paraId="2A966736" w14:textId="77777777" w:rsidR="00965CCD" w:rsidRPr="007F3A6F" w:rsidRDefault="00965CCD" w:rsidP="00801F41">
      <w:pPr>
        <w:rPr>
          <w:rFonts w:asciiTheme="minorHAnsi" w:hAnsiTheme="minorHAnsi"/>
          <w:vanish/>
          <w:sz w:val="22"/>
          <w:szCs w:val="22"/>
        </w:rPr>
      </w:pPr>
    </w:p>
    <w:p w14:paraId="5A46A830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horzAnchor="margin" w:tblpY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801F41" w:rsidRPr="007F3A6F" w14:paraId="4D94C733" w14:textId="77777777" w:rsidTr="00115640">
        <w:tc>
          <w:tcPr>
            <w:tcW w:w="9948" w:type="dxa"/>
            <w:shd w:val="clear" w:color="auto" w:fill="D9D9D9"/>
          </w:tcPr>
          <w:p w14:paraId="63AF0D0E" w14:textId="77777777" w:rsidR="00801F41" w:rsidRPr="007F3A6F" w:rsidRDefault="00801F41" w:rsidP="00115640">
            <w:pPr>
              <w:contextualSpacing/>
              <w:rPr>
                <w:rFonts w:asciiTheme="minorHAnsi" w:hAnsiTheme="minorHAnsi"/>
                <w:b/>
                <w:sz w:val="22"/>
                <w:szCs w:val="22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</w:rPr>
              <w:t>Offizielle</w:t>
            </w:r>
            <w:r w:rsidR="00AE0B19">
              <w:rPr>
                <w:rFonts w:asciiTheme="minorHAnsi" w:hAnsiTheme="minorHAnsi"/>
                <w:b/>
                <w:sz w:val="22"/>
                <w:szCs w:val="22"/>
              </w:rPr>
              <w:t>/Sportwarte</w:t>
            </w:r>
          </w:p>
        </w:tc>
      </w:tr>
    </w:tbl>
    <w:p w14:paraId="5FAAC5B1" w14:textId="77777777" w:rsidR="00801F41" w:rsidRPr="007F3A6F" w:rsidRDefault="00801F41" w:rsidP="00801F41">
      <w:pPr>
        <w:tabs>
          <w:tab w:val="left" w:pos="3191"/>
        </w:tabs>
        <w:rPr>
          <w:rFonts w:asciiTheme="minorHAnsi" w:hAnsi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2357"/>
        <w:gridCol w:w="1187"/>
        <w:gridCol w:w="2129"/>
        <w:gridCol w:w="1273"/>
        <w:gridCol w:w="2043"/>
      </w:tblGrid>
      <w:tr w:rsidR="00801F41" w:rsidRPr="007F3A6F" w14:paraId="013EC90A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356F1329" w14:textId="3B621A7C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Renn</w:t>
            </w:r>
            <w:r w:rsidR="00E31631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-/Fahrt</w:t>
            </w: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leiter:</w:t>
            </w:r>
          </w:p>
        </w:tc>
      </w:tr>
      <w:tr w:rsidR="00801F41" w:rsidRPr="007F3A6F" w14:paraId="3CEE0FC7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60B34080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BE4D5C" w14:textId="13FD9F2B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3AAAA614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B21712" w14:textId="0AB4BC9F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2BE428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64DCAB78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AB0BBD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207BDFFE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13AAB388" w14:textId="77777777" w:rsidR="00E31631" w:rsidRDefault="00E3163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0D8ACA34" w14:textId="379D6C78" w:rsidR="00801F41" w:rsidRPr="007F3A6F" w:rsidRDefault="00393968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u w:val="single"/>
              </w:rPr>
              <w:t>Veranstaltungs</w:t>
            </w:r>
            <w:r w:rsidR="00801F41"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sekretär:</w:t>
            </w:r>
          </w:p>
        </w:tc>
      </w:tr>
      <w:tr w:rsidR="00801F41" w:rsidRPr="007F3A6F" w14:paraId="4A1FB28D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4B4CE877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7F0B39" w14:textId="0DA92E52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04DE7C6D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581898" w14:textId="690845CF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5CB4657F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0FA690A8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08368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B3ACE5C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63BD1A3F" w14:textId="77777777" w:rsidR="00E31631" w:rsidRDefault="00E3163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3D11B433" w14:textId="08A2431F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Technischer Kommissar:</w:t>
            </w:r>
          </w:p>
        </w:tc>
      </w:tr>
      <w:tr w:rsidR="00801F41" w:rsidRPr="007F3A6F" w14:paraId="373DD5E1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4A0B845A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13DF2" w14:textId="2170A77C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7A12512A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C0B9CF" w14:textId="0F706618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1BA5164A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2754D16D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F3137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632FD43C" w14:textId="77777777" w:rsidTr="00E42E18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4E1A06B3" w14:textId="77777777" w:rsidR="00581BA9" w:rsidRDefault="00581BA9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009159D4" w14:textId="79D5C303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Rennarzt/Sanitätsversorgung:</w:t>
            </w:r>
          </w:p>
        </w:tc>
      </w:tr>
      <w:tr w:rsidR="00801F41" w:rsidRPr="007F3A6F" w14:paraId="775AF21A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3CEDE0CF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D6306E" w14:textId="6ADEC3C0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100CAD87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69C50C" w14:textId="5112EB71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61B92F4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1856BEE9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6B281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7AFCF36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333A9F1A" w14:textId="77777777" w:rsidR="00E31631" w:rsidRDefault="00E3163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7706B738" w14:textId="56C3DE79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Schiedsgericht/Sportkommissar:</w:t>
            </w:r>
          </w:p>
        </w:tc>
      </w:tr>
      <w:tr w:rsidR="00801F41" w:rsidRPr="007F3A6F" w14:paraId="2FE47878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0EAD2BCD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762181" w14:textId="0C399C42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62F01705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B00DC2" w14:textId="08CCE06E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100C9762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4E183E27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1536D0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5639E065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099E4DFC" w14:textId="77777777" w:rsidR="00E31631" w:rsidRDefault="00E3163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6AEE6231" w14:textId="6AF6656F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7F3A6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Schiedsgericht/Sportkommissar:</w:t>
            </w:r>
          </w:p>
        </w:tc>
      </w:tr>
      <w:tr w:rsidR="00801F41" w:rsidRPr="007F3A6F" w14:paraId="70BEDC90" w14:textId="77777777" w:rsidTr="00115640">
        <w:trPr>
          <w:trHeight w:val="397"/>
        </w:trPr>
        <w:tc>
          <w:tcPr>
            <w:tcW w:w="959" w:type="dxa"/>
            <w:shd w:val="clear" w:color="auto" w:fill="auto"/>
            <w:vAlign w:val="center"/>
          </w:tcPr>
          <w:p w14:paraId="0562606E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Name:</w:t>
            </w:r>
          </w:p>
        </w:tc>
        <w:tc>
          <w:tcPr>
            <w:tcW w:w="2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1A185B" w14:textId="5EEC6EB3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87" w:type="dxa"/>
            <w:shd w:val="clear" w:color="auto" w:fill="auto"/>
            <w:vAlign w:val="center"/>
          </w:tcPr>
          <w:p w14:paraId="46251DF8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Vorname: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FB94CE" w14:textId="1FE6ABC9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068850EC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DMSB-</w:t>
            </w:r>
          </w:p>
          <w:p w14:paraId="3695160C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  <w:r w:rsidRPr="007F3A6F">
              <w:rPr>
                <w:rFonts w:asciiTheme="minorHAnsi" w:hAnsiTheme="minorHAnsi"/>
                <w:sz w:val="22"/>
                <w:szCs w:val="22"/>
              </w:rPr>
              <w:t>Lizenz-Nr.</w:t>
            </w:r>
          </w:p>
        </w:tc>
        <w:tc>
          <w:tcPr>
            <w:tcW w:w="20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7B9990" w14:textId="77777777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F41" w:rsidRPr="007F3A6F" w14:paraId="2693CBE1" w14:textId="77777777" w:rsidTr="00115640">
        <w:trPr>
          <w:trHeight w:val="397"/>
        </w:trPr>
        <w:tc>
          <w:tcPr>
            <w:tcW w:w="9948" w:type="dxa"/>
            <w:gridSpan w:val="6"/>
            <w:shd w:val="clear" w:color="auto" w:fill="auto"/>
            <w:vAlign w:val="center"/>
          </w:tcPr>
          <w:p w14:paraId="65206371" w14:textId="67024646" w:rsidR="00801F41" w:rsidRPr="007F3A6F" w:rsidRDefault="00801F41" w:rsidP="00115640">
            <w:pPr>
              <w:tabs>
                <w:tab w:val="left" w:pos="1728"/>
              </w:tabs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</w:tbl>
    <w:tbl>
      <w:tblPr>
        <w:tblpPr w:leftFromText="141" w:rightFromText="141" w:vertAnchor="text" w:horzAnchor="margin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948"/>
      </w:tblGrid>
      <w:tr w:rsidR="00A6439B" w:rsidRPr="007F3A6F" w14:paraId="1ECB2AEE" w14:textId="77777777" w:rsidTr="00C525DB">
        <w:tc>
          <w:tcPr>
            <w:tcW w:w="9948" w:type="dxa"/>
            <w:shd w:val="clear" w:color="auto" w:fill="D9D9D9"/>
          </w:tcPr>
          <w:p w14:paraId="416A1C44" w14:textId="057B6BD6" w:rsidR="00A6439B" w:rsidRPr="007F3A6F" w:rsidRDefault="00A6439B" w:rsidP="00C525DB">
            <w:pPr>
              <w:contextualSpacing/>
              <w:rPr>
                <w:rFonts w:asciiTheme="minorHAnsi" w:hAnsiTheme="minorHAnsi"/>
                <w:b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sz w:val="24"/>
                <w:szCs w:val="22"/>
              </w:rPr>
              <w:lastRenderedPageBreak/>
              <w:t>Sonstige veranstaltungsspezifische Bestimmungen und Hinweise</w:t>
            </w:r>
          </w:p>
        </w:tc>
      </w:tr>
    </w:tbl>
    <w:p w14:paraId="6CB60450" w14:textId="77777777" w:rsidR="00CE6A35" w:rsidRDefault="00CE6A35" w:rsidP="00CE6A35">
      <w:pPr>
        <w:pStyle w:val="Textkrper"/>
        <w:tabs>
          <w:tab w:val="left" w:pos="1134"/>
          <w:tab w:val="left" w:pos="3402"/>
        </w:tabs>
        <w:rPr>
          <w:rFonts w:asciiTheme="minorHAnsi" w:hAnsiTheme="minorHAnsi"/>
          <w:b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918"/>
      </w:tblGrid>
      <w:tr w:rsidR="00A6439B" w14:paraId="348FF59D" w14:textId="77777777" w:rsidTr="00A6439B">
        <w:tc>
          <w:tcPr>
            <w:tcW w:w="9918" w:type="dxa"/>
          </w:tcPr>
          <w:p w14:paraId="70DE5AAE" w14:textId="77777777" w:rsidR="00A6439B" w:rsidRDefault="00A6439B" w:rsidP="00A6439B">
            <w:pPr>
              <w:pStyle w:val="Textkrper"/>
              <w:tabs>
                <w:tab w:val="left" w:pos="1134"/>
                <w:tab w:val="left" w:pos="3402"/>
              </w:tabs>
              <w:jc w:val="left"/>
              <w:rPr>
                <w:rFonts w:asciiTheme="minorHAnsi" w:hAnsiTheme="minorHAnsi"/>
                <w:b/>
                <w:szCs w:val="22"/>
              </w:rPr>
            </w:pPr>
          </w:p>
          <w:p w14:paraId="2FC8C078" w14:textId="77777777" w:rsidR="00A6439B" w:rsidRDefault="00A6439B" w:rsidP="00A6439B">
            <w:pPr>
              <w:pStyle w:val="Textkrper"/>
              <w:tabs>
                <w:tab w:val="left" w:pos="1134"/>
                <w:tab w:val="left" w:pos="3402"/>
              </w:tabs>
              <w:jc w:val="left"/>
              <w:rPr>
                <w:rFonts w:asciiTheme="minorHAnsi" w:hAnsiTheme="minorHAnsi"/>
                <w:b/>
                <w:szCs w:val="22"/>
              </w:rPr>
            </w:pPr>
          </w:p>
          <w:p w14:paraId="0150CBE4" w14:textId="77777777" w:rsidR="00A6439B" w:rsidRDefault="00A6439B" w:rsidP="00A6439B">
            <w:pPr>
              <w:pStyle w:val="Textkrper"/>
              <w:tabs>
                <w:tab w:val="left" w:pos="1134"/>
                <w:tab w:val="left" w:pos="3402"/>
              </w:tabs>
              <w:jc w:val="left"/>
              <w:rPr>
                <w:rFonts w:asciiTheme="minorHAnsi" w:hAnsiTheme="minorHAnsi"/>
                <w:b/>
                <w:szCs w:val="22"/>
              </w:rPr>
            </w:pPr>
          </w:p>
          <w:p w14:paraId="13646AE2" w14:textId="77777777" w:rsidR="00A6439B" w:rsidRDefault="00A6439B" w:rsidP="00A6439B">
            <w:pPr>
              <w:pStyle w:val="Textkrper"/>
              <w:tabs>
                <w:tab w:val="left" w:pos="1134"/>
                <w:tab w:val="left" w:pos="3402"/>
              </w:tabs>
              <w:jc w:val="left"/>
              <w:rPr>
                <w:rFonts w:asciiTheme="minorHAnsi" w:hAnsiTheme="minorHAnsi"/>
                <w:b/>
                <w:szCs w:val="22"/>
              </w:rPr>
            </w:pPr>
          </w:p>
          <w:p w14:paraId="57B6CA79" w14:textId="77777777" w:rsidR="00A6439B" w:rsidRDefault="00A6439B" w:rsidP="00A6439B">
            <w:pPr>
              <w:pStyle w:val="Textkrper"/>
              <w:tabs>
                <w:tab w:val="left" w:pos="1134"/>
                <w:tab w:val="left" w:pos="3402"/>
              </w:tabs>
              <w:jc w:val="left"/>
              <w:rPr>
                <w:rFonts w:asciiTheme="minorHAnsi" w:hAnsiTheme="minorHAnsi"/>
                <w:b/>
                <w:szCs w:val="22"/>
              </w:rPr>
            </w:pPr>
          </w:p>
          <w:p w14:paraId="19813836" w14:textId="77777777" w:rsidR="00A6439B" w:rsidRDefault="00A6439B" w:rsidP="00A6439B">
            <w:pPr>
              <w:pStyle w:val="Textkrper"/>
              <w:tabs>
                <w:tab w:val="left" w:pos="1134"/>
                <w:tab w:val="left" w:pos="3402"/>
              </w:tabs>
              <w:jc w:val="left"/>
              <w:rPr>
                <w:rFonts w:asciiTheme="minorHAnsi" w:hAnsiTheme="minorHAnsi"/>
                <w:b/>
                <w:szCs w:val="22"/>
              </w:rPr>
            </w:pPr>
          </w:p>
          <w:p w14:paraId="5EC7DDAC" w14:textId="1A8272F7" w:rsidR="00A6439B" w:rsidRDefault="00A6439B" w:rsidP="00A6439B">
            <w:pPr>
              <w:pStyle w:val="Textkrper"/>
              <w:tabs>
                <w:tab w:val="left" w:pos="1134"/>
                <w:tab w:val="left" w:pos="3402"/>
              </w:tabs>
              <w:jc w:val="left"/>
              <w:rPr>
                <w:rFonts w:asciiTheme="minorHAnsi" w:hAnsiTheme="minorHAnsi"/>
                <w:b/>
                <w:szCs w:val="22"/>
              </w:rPr>
            </w:pPr>
          </w:p>
        </w:tc>
      </w:tr>
    </w:tbl>
    <w:p w14:paraId="114BA2D6" w14:textId="77777777" w:rsidR="00A6439B" w:rsidRDefault="00A6439B" w:rsidP="00004264">
      <w:pPr>
        <w:pStyle w:val="Textkrper"/>
        <w:tabs>
          <w:tab w:val="left" w:pos="1134"/>
          <w:tab w:val="left" w:pos="3402"/>
        </w:tabs>
        <w:jc w:val="center"/>
        <w:rPr>
          <w:rFonts w:asciiTheme="minorHAnsi" w:hAnsiTheme="minorHAnsi"/>
          <w:b/>
          <w:szCs w:val="22"/>
        </w:rPr>
      </w:pPr>
    </w:p>
    <w:p w14:paraId="6BF96B82" w14:textId="77777777" w:rsidR="00A6439B" w:rsidRDefault="00A6439B" w:rsidP="00004264">
      <w:pPr>
        <w:pStyle w:val="Textkrper"/>
        <w:tabs>
          <w:tab w:val="left" w:pos="1134"/>
          <w:tab w:val="left" w:pos="3402"/>
        </w:tabs>
        <w:jc w:val="center"/>
        <w:rPr>
          <w:rFonts w:asciiTheme="minorHAnsi" w:hAnsiTheme="minorHAnsi"/>
          <w:b/>
          <w:szCs w:val="22"/>
        </w:rPr>
      </w:pPr>
    </w:p>
    <w:p w14:paraId="1DD07457" w14:textId="6784C7FF" w:rsidR="00CE6A35" w:rsidRPr="00C7439A" w:rsidRDefault="00CE6A35" w:rsidP="00004264">
      <w:pPr>
        <w:pStyle w:val="Textkrper"/>
        <w:tabs>
          <w:tab w:val="left" w:pos="1134"/>
          <w:tab w:val="left" w:pos="3402"/>
        </w:tabs>
        <w:jc w:val="center"/>
        <w:rPr>
          <w:rFonts w:asciiTheme="minorHAnsi" w:hAnsiTheme="minorHAnsi"/>
          <w:b/>
          <w:szCs w:val="22"/>
        </w:rPr>
      </w:pPr>
      <w:r w:rsidRPr="00C7439A">
        <w:rPr>
          <w:rFonts w:asciiTheme="minorHAnsi" w:hAnsiTheme="minorHAnsi"/>
          <w:b/>
          <w:szCs w:val="22"/>
        </w:rPr>
        <w:t xml:space="preserve">Genehmigungsvermerk </w:t>
      </w:r>
      <w:r w:rsidR="00501CC6">
        <w:rPr>
          <w:rFonts w:asciiTheme="minorHAnsi" w:hAnsiTheme="minorHAnsi"/>
          <w:b/>
          <w:szCs w:val="22"/>
        </w:rPr>
        <w:t xml:space="preserve">des Fachbereiches Sport und Ortsclubbetreuung des </w:t>
      </w:r>
      <w:r w:rsidR="00501CC6" w:rsidRPr="00501CC6">
        <w:rPr>
          <w:rFonts w:asciiTheme="minorHAnsi" w:hAnsiTheme="minorHAnsi"/>
          <w:b/>
          <w:szCs w:val="22"/>
        </w:rPr>
        <w:t>ADAC Nordrhein</w:t>
      </w:r>
      <w:r w:rsidR="00501CC6">
        <w:rPr>
          <w:rFonts w:asciiTheme="minorHAnsi" w:hAnsiTheme="minorHAnsi"/>
          <w:b/>
          <w:szCs w:val="22"/>
        </w:rPr>
        <w:t xml:space="preserve"> e.V.</w:t>
      </w:r>
    </w:p>
    <w:p w14:paraId="211FA4C9" w14:textId="6950F6DC" w:rsidR="00CE6A35" w:rsidRDefault="00CE6A35" w:rsidP="00CE6A35">
      <w:pPr>
        <w:pStyle w:val="Textkrper"/>
        <w:tabs>
          <w:tab w:val="left" w:pos="1134"/>
          <w:tab w:val="left" w:pos="3402"/>
        </w:tabs>
        <w:rPr>
          <w:rFonts w:asciiTheme="minorHAnsi" w:hAnsiTheme="minorHAnsi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4394"/>
      </w:tblGrid>
      <w:tr w:rsidR="00CE6A35" w14:paraId="631B781F" w14:textId="77777777" w:rsidTr="00581BA9">
        <w:trPr>
          <w:trHeight w:val="567"/>
        </w:trPr>
        <w:tc>
          <w:tcPr>
            <w:tcW w:w="3369" w:type="dxa"/>
            <w:vAlign w:val="center"/>
          </w:tcPr>
          <w:p w14:paraId="56016A3E" w14:textId="417F65A7" w:rsidR="00CE6A35" w:rsidRPr="00E750D8" w:rsidRDefault="00202886" w:rsidP="00115640">
            <w:pPr>
              <w:pStyle w:val="Textkrper"/>
              <w:tabs>
                <w:tab w:val="left" w:pos="1134"/>
                <w:tab w:val="left" w:pos="2694"/>
                <w:tab w:val="left" w:pos="5103"/>
              </w:tabs>
              <w:jc w:val="left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NMN/VA-Nr</w:t>
            </w:r>
            <w:r w:rsidR="00CE6A35" w:rsidRPr="00E750D8">
              <w:rPr>
                <w:rFonts w:asciiTheme="minorHAnsi" w:hAnsiTheme="minorHAnsi"/>
                <w:b/>
                <w:szCs w:val="22"/>
              </w:rPr>
              <w:t>.: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F55A158" w14:textId="48100F90" w:rsidR="00202886" w:rsidRPr="00202886" w:rsidRDefault="00202886" w:rsidP="00202886"/>
        </w:tc>
      </w:tr>
      <w:tr w:rsidR="00CE6A35" w14:paraId="11382DE7" w14:textId="77777777" w:rsidTr="00581BA9">
        <w:trPr>
          <w:trHeight w:val="567"/>
        </w:trPr>
        <w:tc>
          <w:tcPr>
            <w:tcW w:w="3369" w:type="dxa"/>
            <w:vAlign w:val="center"/>
          </w:tcPr>
          <w:p w14:paraId="2FDC1E38" w14:textId="77777777" w:rsidR="00CE6A35" w:rsidRPr="00E750D8" w:rsidRDefault="00CE6A35" w:rsidP="00115640">
            <w:pPr>
              <w:pStyle w:val="Textkrper"/>
              <w:tabs>
                <w:tab w:val="left" w:pos="1134"/>
                <w:tab w:val="left" w:pos="2694"/>
                <w:tab w:val="left" w:pos="3828"/>
              </w:tabs>
              <w:jc w:val="left"/>
              <w:rPr>
                <w:rFonts w:asciiTheme="minorHAnsi" w:hAnsiTheme="minorHAnsi"/>
                <w:b/>
                <w:szCs w:val="22"/>
              </w:rPr>
            </w:pPr>
            <w:r w:rsidRPr="00E750D8">
              <w:rPr>
                <w:rFonts w:asciiTheme="minorHAnsi" w:hAnsiTheme="minorHAnsi"/>
                <w:b/>
                <w:szCs w:val="22"/>
              </w:rPr>
              <w:t>Datum: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12150169" w14:textId="77777777" w:rsidR="00CE6A35" w:rsidRDefault="00CE6A35" w:rsidP="00115640">
            <w:pPr>
              <w:pStyle w:val="Textkrper"/>
              <w:tabs>
                <w:tab w:val="left" w:pos="1134"/>
                <w:tab w:val="left" w:pos="3402"/>
              </w:tabs>
              <w:rPr>
                <w:rFonts w:asciiTheme="minorHAnsi" w:hAnsiTheme="minorHAnsi"/>
                <w:szCs w:val="22"/>
              </w:rPr>
            </w:pPr>
          </w:p>
          <w:p w14:paraId="2A8025D5" w14:textId="5EED3D24" w:rsidR="00202886" w:rsidRPr="00202886" w:rsidRDefault="00202886" w:rsidP="00202886"/>
        </w:tc>
      </w:tr>
      <w:tr w:rsidR="00CE6A35" w14:paraId="78B3442F" w14:textId="77777777" w:rsidTr="005C2A25">
        <w:trPr>
          <w:trHeight w:val="2498"/>
        </w:trPr>
        <w:tc>
          <w:tcPr>
            <w:tcW w:w="3369" w:type="dxa"/>
            <w:vAlign w:val="center"/>
          </w:tcPr>
          <w:p w14:paraId="3345C25F" w14:textId="0E68DB44" w:rsidR="00CE6A35" w:rsidRPr="00E750D8" w:rsidRDefault="00CE6A35" w:rsidP="00115640">
            <w:pPr>
              <w:pStyle w:val="Textkrper"/>
              <w:tabs>
                <w:tab w:val="left" w:pos="1134"/>
                <w:tab w:val="left" w:pos="2694"/>
                <w:tab w:val="left" w:pos="3828"/>
              </w:tabs>
              <w:jc w:val="left"/>
              <w:rPr>
                <w:rFonts w:asciiTheme="minorHAnsi" w:hAnsiTheme="minorHAnsi"/>
                <w:b/>
                <w:szCs w:val="22"/>
              </w:rPr>
            </w:pPr>
            <w:r w:rsidRPr="00E750D8">
              <w:rPr>
                <w:rFonts w:asciiTheme="minorHAnsi" w:hAnsiTheme="minorHAnsi"/>
                <w:b/>
                <w:szCs w:val="22"/>
              </w:rPr>
              <w:t>Unterschrift/Stempel: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02E1CA68" w14:textId="3365D330" w:rsidR="00CE6A35" w:rsidRDefault="00CE6A35" w:rsidP="00115640">
            <w:pPr>
              <w:pStyle w:val="Textkrper"/>
              <w:tabs>
                <w:tab w:val="left" w:pos="1134"/>
                <w:tab w:val="left" w:pos="3402"/>
              </w:tabs>
              <w:rPr>
                <w:rFonts w:asciiTheme="minorHAnsi" w:hAnsiTheme="minorHAnsi"/>
                <w:szCs w:val="22"/>
              </w:rPr>
            </w:pPr>
          </w:p>
          <w:p w14:paraId="5115E63D" w14:textId="116DFF5F" w:rsidR="00004264" w:rsidRDefault="00004264" w:rsidP="00115640">
            <w:pPr>
              <w:pStyle w:val="Textkrper"/>
              <w:tabs>
                <w:tab w:val="left" w:pos="1134"/>
                <w:tab w:val="left" w:pos="3402"/>
              </w:tabs>
              <w:rPr>
                <w:rFonts w:asciiTheme="minorHAnsi" w:hAnsiTheme="minorHAnsi"/>
                <w:szCs w:val="22"/>
              </w:rPr>
            </w:pPr>
          </w:p>
          <w:p w14:paraId="75919C14" w14:textId="542C1658" w:rsidR="00004264" w:rsidRDefault="00004264" w:rsidP="00115640">
            <w:pPr>
              <w:pStyle w:val="Textkrper"/>
              <w:tabs>
                <w:tab w:val="left" w:pos="1134"/>
                <w:tab w:val="left" w:pos="3402"/>
              </w:tabs>
              <w:rPr>
                <w:rFonts w:asciiTheme="minorHAnsi" w:hAnsiTheme="minorHAnsi"/>
                <w:szCs w:val="22"/>
              </w:rPr>
            </w:pPr>
          </w:p>
          <w:p w14:paraId="163E8CFB" w14:textId="6463B486" w:rsidR="00004264" w:rsidRDefault="00004264" w:rsidP="00115640">
            <w:pPr>
              <w:pStyle w:val="Textkrper"/>
              <w:tabs>
                <w:tab w:val="left" w:pos="1134"/>
                <w:tab w:val="left" w:pos="3402"/>
              </w:tabs>
              <w:rPr>
                <w:rFonts w:asciiTheme="minorHAnsi" w:hAnsiTheme="minorHAnsi"/>
                <w:szCs w:val="22"/>
              </w:rPr>
            </w:pPr>
          </w:p>
        </w:tc>
      </w:tr>
    </w:tbl>
    <w:p w14:paraId="43F0443C" w14:textId="13A12BB6" w:rsidR="00801F41" w:rsidRDefault="00801F41" w:rsidP="00801F41">
      <w:pPr>
        <w:rPr>
          <w:rFonts w:asciiTheme="minorHAnsi" w:hAnsiTheme="minorHAnsi"/>
          <w:sz w:val="22"/>
          <w:szCs w:val="22"/>
        </w:rPr>
      </w:pPr>
    </w:p>
    <w:p w14:paraId="6656A55F" w14:textId="77777777" w:rsidR="00501CC6" w:rsidRDefault="00501CC6" w:rsidP="00501CC6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29169872" w14:textId="1DB2B506" w:rsidR="00501CC6" w:rsidRPr="00501CC6" w:rsidRDefault="00501CC6" w:rsidP="00004264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sectPr w:rsidR="00501CC6" w:rsidRPr="00501CC6" w:rsidSect="00322F34">
      <w:headerReference w:type="even" r:id="rId8"/>
      <w:headerReference w:type="default" r:id="rId9"/>
      <w:footerReference w:type="default" r:id="rId10"/>
      <w:pgSz w:w="11906" w:h="16838" w:code="9"/>
      <w:pgMar w:top="2410" w:right="567" w:bottom="1134" w:left="1247" w:header="709" w:footer="170" w:gutter="0"/>
      <w:paperSrc w:first="7" w:other="7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B8203" w14:textId="77777777" w:rsidR="00801F41" w:rsidRDefault="00801F41">
      <w:r>
        <w:separator/>
      </w:r>
    </w:p>
  </w:endnote>
  <w:endnote w:type="continuationSeparator" w:id="0">
    <w:p w14:paraId="0D5C1FFF" w14:textId="77777777" w:rsidR="00801F41" w:rsidRDefault="00801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5F0E3D0-63FD-44FE-9151-F0033B4B2F4B}"/>
    <w:embedBold r:id="rId2" w:fontKey="{0B4D9F68-2A22-40E3-AF05-CF258A423E71}"/>
    <w:embedItalic r:id="rId3" w:fontKey="{8D12C938-3A30-44A4-9595-8593D41FAD5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29E3BF6C-FA25-4B84-9BB4-4D2A3A1D33CA}"/>
  </w:font>
  <w:font w:name="MiloSlabforADAC">
    <w:altName w:val="Arial"/>
    <w:panose1 w:val="02000503000000020004"/>
    <w:charset w:val="00"/>
    <w:family w:val="auto"/>
    <w:pitch w:val="variable"/>
    <w:sig w:usb0="A00000FF" w:usb1="4000205B" w:usb2="00000000" w:usb3="00000000" w:csb0="00000093" w:csb1="00000000"/>
    <w:embedBold r:id="rId5" w:fontKey="{03269923-F1BC-4C74-909E-B74C2C456218}"/>
  </w:font>
  <w:font w:name="MiloforADAC">
    <w:altName w:val="Arial"/>
    <w:panose1 w:val="02000506040000020004"/>
    <w:charset w:val="00"/>
    <w:family w:val="auto"/>
    <w:pitch w:val="variable"/>
    <w:sig w:usb0="A00000FF" w:usb1="4000205B" w:usb2="00000000" w:usb3="00000000" w:csb0="00000093" w:csb1="00000000"/>
    <w:embedRegular r:id="rId6" w:fontKey="{B1830AF5-33D1-425E-9295-A87945D61371}"/>
    <w:embedBold r:id="rId7" w:fontKey="{732DA048-2146-4B79-A10B-076E9BD8C40B}"/>
  </w:font>
  <w:font w:name="MiloforADAC Offc">
    <w:altName w:val="Franklin Gothic Medium Cond"/>
    <w:panose1 w:val="02000506040000020004"/>
    <w:charset w:val="00"/>
    <w:family w:val="auto"/>
    <w:pitch w:val="variable"/>
    <w:sig w:usb0="A00000FF" w:usb1="4000205B" w:usb2="00000000" w:usb3="00000000" w:csb0="00000093" w:csb1="00000000"/>
    <w:embedRegular r:id="rId8" w:fontKey="{6E59A217-D77D-4E94-AA04-9B7D3F63B4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1F3F9C9-977B-46BB-A2E4-7973DDACDE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25CE" w14:textId="77777777" w:rsidR="00801F41" w:rsidRDefault="00801F41"/>
  <w:tbl>
    <w:tblPr>
      <w:tblW w:w="92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449"/>
      <w:gridCol w:w="1417"/>
      <w:gridCol w:w="1418"/>
    </w:tblGrid>
    <w:tr w:rsidR="003A3E77" w:rsidRPr="006A3585" w14:paraId="7BCD3020" w14:textId="77777777" w:rsidTr="00243CC8">
      <w:trPr>
        <w:cantSplit/>
      </w:trPr>
      <w:tc>
        <w:tcPr>
          <w:tcW w:w="6449" w:type="dxa"/>
          <w:tcBorders>
            <w:left w:val="nil"/>
            <w:bottom w:val="nil"/>
            <w:right w:val="single" w:sz="4" w:space="0" w:color="FFFFFF"/>
          </w:tcBorders>
        </w:tcPr>
        <w:p w14:paraId="2BF539F0" w14:textId="3C016DAF" w:rsidR="00F4030A" w:rsidRPr="00DC4280" w:rsidRDefault="00F4030A" w:rsidP="00801F41">
          <w:pPr>
            <w:pStyle w:val="Fuzeile"/>
            <w:tabs>
              <w:tab w:val="clear" w:pos="4536"/>
              <w:tab w:val="clear" w:pos="9072"/>
              <w:tab w:val="left" w:pos="7230"/>
              <w:tab w:val="left" w:pos="8789"/>
            </w:tabs>
            <w:spacing w:before="60"/>
            <w:rPr>
              <w:rFonts w:ascii="MiloforADAC Offc" w:hAnsi="MiloforADAC Offc"/>
              <w:sz w:val="18"/>
            </w:rPr>
          </w:pPr>
          <w:r w:rsidRPr="00DC4280">
            <w:rPr>
              <w:rFonts w:ascii="MiloforADAC Offc" w:hAnsi="MiloforADAC Offc"/>
              <w:sz w:val="18"/>
            </w:rPr>
            <w:t xml:space="preserve">ADAC </w:t>
          </w:r>
          <w:r w:rsidR="005818C4">
            <w:rPr>
              <w:rFonts w:ascii="MiloforADAC Offc" w:hAnsi="MiloforADAC Offc"/>
              <w:sz w:val="18"/>
            </w:rPr>
            <w:t>Nordrhein</w:t>
          </w:r>
          <w:r w:rsidR="006B125D">
            <w:rPr>
              <w:rFonts w:ascii="MiloforADAC Offc" w:hAnsi="MiloforADAC Offc"/>
              <w:sz w:val="18"/>
            </w:rPr>
            <w:t xml:space="preserve"> e.</w:t>
          </w:r>
          <w:r w:rsidRPr="00DC4280">
            <w:rPr>
              <w:rFonts w:ascii="MiloforADAC Offc" w:hAnsi="MiloforADAC Offc"/>
              <w:sz w:val="18"/>
            </w:rPr>
            <w:t>V.</w:t>
          </w:r>
          <w:r w:rsidR="00633470">
            <w:rPr>
              <w:rFonts w:ascii="MiloforADAC Offc" w:hAnsi="MiloforADAC Offc"/>
              <w:sz w:val="18"/>
            </w:rPr>
            <w:br/>
          </w:r>
          <w:r w:rsidR="005818C4">
            <w:rPr>
              <w:rFonts w:ascii="MiloforADAC Offc" w:hAnsi="MiloforADAC Offc"/>
              <w:sz w:val="18"/>
            </w:rPr>
            <w:t>Gültig ab 01.01.202</w:t>
          </w:r>
          <w:r w:rsidR="00EF0EB3">
            <w:rPr>
              <w:rFonts w:ascii="MiloforADAC Offc" w:hAnsi="MiloforADAC Offc"/>
              <w:sz w:val="18"/>
            </w:rPr>
            <w:t>2</w:t>
          </w:r>
          <w:r w:rsidR="005F718C" w:rsidRPr="00DC4280">
            <w:rPr>
              <w:rFonts w:ascii="MiloforADAC Offc" w:hAnsi="MiloforADAC Offc"/>
              <w:sz w:val="18"/>
            </w:rPr>
            <w:br/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t xml:space="preserve">Seite </w: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begin"/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instrText xml:space="preserve"> PAGE </w:instrTex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separate"/>
          </w:r>
          <w:r w:rsidR="00DD039E">
            <w:rPr>
              <w:rFonts w:ascii="MiloforADAC Offc" w:hAnsi="MiloforADAC Offc"/>
              <w:noProof/>
              <w:snapToGrid w:val="0"/>
              <w:sz w:val="18"/>
            </w:rPr>
            <w:t>5</w: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end"/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t xml:space="preserve"> von </w: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begin"/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instrText xml:space="preserve"> NUMPAGES </w:instrTex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separate"/>
          </w:r>
          <w:r w:rsidR="00DD039E">
            <w:rPr>
              <w:rFonts w:ascii="MiloforADAC Offc" w:hAnsi="MiloforADAC Offc"/>
              <w:noProof/>
              <w:snapToGrid w:val="0"/>
              <w:sz w:val="18"/>
            </w:rPr>
            <w:t>6</w:t>
          </w:r>
          <w:r w:rsidR="00C259ED" w:rsidRPr="00DC4280">
            <w:rPr>
              <w:rFonts w:ascii="MiloforADAC Offc" w:hAnsi="MiloforADAC Offc"/>
              <w:snapToGrid w:val="0"/>
              <w:sz w:val="18"/>
            </w:rPr>
            <w:fldChar w:fldCharType="end"/>
          </w:r>
        </w:p>
      </w:tc>
      <w:tc>
        <w:tcPr>
          <w:tcW w:w="1417" w:type="dxa"/>
          <w:tcBorders>
            <w:left w:val="nil"/>
            <w:bottom w:val="nil"/>
            <w:right w:val="single" w:sz="4" w:space="0" w:color="FFFFFF"/>
          </w:tcBorders>
        </w:tcPr>
        <w:p w14:paraId="79BC6774" w14:textId="4D35BA02" w:rsidR="00F4030A" w:rsidRPr="00DC4280" w:rsidRDefault="00F4030A" w:rsidP="00243CC8">
          <w:pPr>
            <w:pStyle w:val="Fuzeile"/>
            <w:tabs>
              <w:tab w:val="clear" w:pos="4536"/>
              <w:tab w:val="clear" w:pos="9072"/>
              <w:tab w:val="left" w:pos="7230"/>
              <w:tab w:val="left" w:pos="8789"/>
            </w:tabs>
            <w:spacing w:before="60"/>
            <w:rPr>
              <w:rFonts w:ascii="MiloforADAC Offc" w:hAnsi="MiloforADAC Offc"/>
              <w:sz w:val="18"/>
            </w:rPr>
          </w:pPr>
        </w:p>
      </w:tc>
      <w:tc>
        <w:tcPr>
          <w:tcW w:w="1418" w:type="dxa"/>
          <w:tcBorders>
            <w:left w:val="nil"/>
            <w:bottom w:val="nil"/>
            <w:right w:val="nil"/>
          </w:tcBorders>
        </w:tcPr>
        <w:p w14:paraId="4BD9C0FB" w14:textId="4669D8AA" w:rsidR="00F4030A" w:rsidRPr="00DC4280" w:rsidRDefault="00F4030A" w:rsidP="005818C4">
          <w:pPr>
            <w:pStyle w:val="Fuzeile"/>
            <w:tabs>
              <w:tab w:val="clear" w:pos="4536"/>
              <w:tab w:val="clear" w:pos="9072"/>
              <w:tab w:val="left" w:pos="7230"/>
              <w:tab w:val="left" w:pos="8789"/>
            </w:tabs>
            <w:spacing w:before="60"/>
            <w:rPr>
              <w:rFonts w:ascii="MiloforADAC Offc" w:hAnsi="MiloforADAC Offc"/>
              <w:sz w:val="18"/>
            </w:rPr>
          </w:pPr>
        </w:p>
      </w:tc>
    </w:tr>
  </w:tbl>
  <w:p w14:paraId="09BC3EC1" w14:textId="77777777" w:rsidR="003A3E77" w:rsidRPr="00A07F62" w:rsidRDefault="003A3E77" w:rsidP="00A07F62">
    <w:pPr>
      <w:pStyle w:val="Fuzeile"/>
      <w:tabs>
        <w:tab w:val="clear" w:pos="4536"/>
        <w:tab w:val="clear" w:pos="9072"/>
        <w:tab w:val="left" w:pos="7230"/>
        <w:tab w:val="left" w:pos="8789"/>
      </w:tabs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68291" w14:textId="77777777" w:rsidR="00801F41" w:rsidRDefault="00801F41">
      <w:r>
        <w:separator/>
      </w:r>
    </w:p>
  </w:footnote>
  <w:footnote w:type="continuationSeparator" w:id="0">
    <w:p w14:paraId="41547A29" w14:textId="77777777" w:rsidR="00801F41" w:rsidRDefault="00801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E1456" w14:textId="77777777" w:rsidR="003A3E77" w:rsidRDefault="00726346">
    <w:pPr>
      <w:pStyle w:val="Kopfzeile"/>
    </w:pPr>
    <w:r>
      <w:rPr>
        <w:noProof/>
      </w:rPr>
      <w:object w:dxaOrig="1440" w:dyaOrig="1440" w14:anchorId="328112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60.25pt;height:73pt;z-index:251657216" o:allowincell="f">
          <v:imagedata r:id="rId1" o:title=""/>
          <w10:wrap type="topAndBottom"/>
        </v:shape>
        <o:OLEObject Type="Embed" ProgID="CorelDRAW.Graphic.10" ShapeID="_x0000_s2051" DrawAspect="Content" ObjectID="_1703414882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FCC7C" w14:textId="77777777" w:rsidR="003A3E77" w:rsidRDefault="00726346" w:rsidP="005B0EBD">
    <w:pPr>
      <w:pStyle w:val="Kopfzeile"/>
      <w:ind w:left="142"/>
      <w:rPr>
        <w:sz w:val="14"/>
      </w:rPr>
    </w:pPr>
    <w:r>
      <w:rPr>
        <w:noProof/>
      </w:rPr>
      <w:object w:dxaOrig="1440" w:dyaOrig="1440" w14:anchorId="1CACE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383.6pt;margin-top:.3pt;width:78.4pt;height:72.75pt;z-index:-251658240">
          <v:imagedata r:id="rId1" o:title="" cropleft="54406f"/>
        </v:shape>
        <o:OLEObject Type="Embed" ProgID="CorelDraw.Graphic.17" ShapeID="_x0000_s2055" DrawAspect="Content" ObjectID="_1703414883" r:id="rId2"/>
      </w:object>
    </w:r>
  </w:p>
  <w:p w14:paraId="6C848DCE" w14:textId="77777777" w:rsidR="003A3E77" w:rsidRPr="00477A01" w:rsidRDefault="003A3E77" w:rsidP="005B0EBD">
    <w:pPr>
      <w:pStyle w:val="Kopfzeile"/>
      <w:ind w:left="142"/>
      <w:rPr>
        <w:rFonts w:ascii="MiloSlabforADAC" w:hAnsi="MiloSlabforADAC"/>
        <w:b/>
        <w:sz w:val="36"/>
        <w:szCs w:val="36"/>
      </w:rPr>
    </w:pPr>
  </w:p>
  <w:p w14:paraId="34411318" w14:textId="77777777" w:rsidR="003A3E77" w:rsidRPr="000462C3" w:rsidRDefault="00801F41" w:rsidP="005B0EBD">
    <w:pPr>
      <w:pStyle w:val="Kopfzeile"/>
      <w:ind w:left="142"/>
      <w:rPr>
        <w:rFonts w:ascii="MiloforADAC" w:hAnsi="MiloforADAC"/>
        <w:sz w:val="36"/>
        <w:szCs w:val="36"/>
      </w:rPr>
    </w:pPr>
    <w:r>
      <w:rPr>
        <w:rFonts w:ascii="MiloforADAC" w:hAnsi="MiloforADAC"/>
        <w:b/>
        <w:sz w:val="36"/>
        <w:szCs w:val="36"/>
      </w:rPr>
      <w:t>Kurzausschreibung</w:t>
    </w:r>
  </w:p>
  <w:p w14:paraId="3F8651EA" w14:textId="3DC2379B" w:rsidR="003A3E77" w:rsidRPr="000462C3" w:rsidRDefault="00113FF6" w:rsidP="005B0EBD">
    <w:pPr>
      <w:pStyle w:val="Kopfzeile"/>
      <w:ind w:left="142"/>
      <w:rPr>
        <w:rFonts w:ascii="MiloforADAC" w:hAnsi="MiloforADAC"/>
        <w:sz w:val="36"/>
        <w:szCs w:val="36"/>
      </w:rPr>
    </w:pPr>
    <w:r>
      <w:rPr>
        <w:rFonts w:ascii="MiloforADAC" w:hAnsi="MiloforADAC"/>
        <w:color w:val="808080"/>
        <w:sz w:val="36"/>
        <w:szCs w:val="36"/>
      </w:rPr>
      <w:t>Enduro</w:t>
    </w:r>
    <w:r w:rsidR="00801F41">
      <w:rPr>
        <w:rFonts w:ascii="MiloforADAC" w:hAnsi="MiloforADAC"/>
        <w:color w:val="808080"/>
        <w:sz w:val="36"/>
        <w:szCs w:val="36"/>
      </w:rPr>
      <w:t>-Clubsport-Veranstaltung 20</w:t>
    </w:r>
    <w:r w:rsidR="00543B6C">
      <w:rPr>
        <w:rFonts w:ascii="MiloforADAC" w:hAnsi="MiloforADAC"/>
        <w:color w:val="808080"/>
        <w:sz w:val="36"/>
        <w:szCs w:val="36"/>
      </w:rPr>
      <w:t>2</w:t>
    </w:r>
    <w:r w:rsidR="00EF0EB3">
      <w:rPr>
        <w:rFonts w:ascii="MiloforADAC" w:hAnsi="MiloforADAC"/>
        <w:color w:val="808080"/>
        <w:sz w:val="36"/>
        <w:szCs w:val="3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2B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E74524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2" w15:restartNumberingAfterBreak="0">
    <w:nsid w:val="0DB46AF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A7F24F1"/>
    <w:multiLevelType w:val="multilevel"/>
    <w:tmpl w:val="0B6A652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3302675"/>
    <w:multiLevelType w:val="multilevel"/>
    <w:tmpl w:val="0B6A652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3262044A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6" w15:restartNumberingAfterBreak="0">
    <w:nsid w:val="3AD13590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7" w15:restartNumberingAfterBreak="0">
    <w:nsid w:val="45C00D0F"/>
    <w:multiLevelType w:val="multilevel"/>
    <w:tmpl w:val="0B6A652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473324F0"/>
    <w:multiLevelType w:val="singleLevel"/>
    <w:tmpl w:val="D8D62756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9" w15:restartNumberingAfterBreak="0">
    <w:nsid w:val="47EC7A6B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10" w15:restartNumberingAfterBreak="0">
    <w:nsid w:val="54ED6152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11" w15:restartNumberingAfterBreak="0">
    <w:nsid w:val="581A2B88"/>
    <w:multiLevelType w:val="singleLevel"/>
    <w:tmpl w:val="DC8C9100"/>
    <w:lvl w:ilvl="0">
      <w:start w:val="1"/>
      <w:numFmt w:val="bullet"/>
      <w:lvlText w:val=""/>
      <w:lvlJc w:val="left"/>
      <w:pPr>
        <w:tabs>
          <w:tab w:val="num" w:pos="1267"/>
        </w:tabs>
        <w:ind w:left="1247" w:hanging="340"/>
      </w:pPr>
      <w:rPr>
        <w:rFonts w:ascii="Symbol" w:hAnsi="Symbol" w:hint="default"/>
      </w:rPr>
    </w:lvl>
  </w:abstractNum>
  <w:abstractNum w:abstractNumId="12" w15:restartNumberingAfterBreak="0">
    <w:nsid w:val="5CEB7BB6"/>
    <w:multiLevelType w:val="multilevel"/>
    <w:tmpl w:val="0B6A652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71726E8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5C13BB2"/>
    <w:multiLevelType w:val="multilevel"/>
    <w:tmpl w:val="A66ABD0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>
    <w:abstractNumId w:val="13"/>
  </w:num>
  <w:num w:numId="2">
    <w:abstractNumId w:val="11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10"/>
  </w:num>
  <w:num w:numId="10">
    <w:abstractNumId w:val="14"/>
  </w:num>
  <w:num w:numId="11">
    <w:abstractNumId w:val="14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2">
    <w:abstractNumId w:val="0"/>
  </w:num>
  <w:num w:numId="13">
    <w:abstractNumId w:val="12"/>
  </w:num>
  <w:num w:numId="14">
    <w:abstractNumId w:val="7"/>
  </w:num>
  <w:num w:numId="15">
    <w:abstractNumId w:val="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41"/>
    <w:rsid w:val="00004264"/>
    <w:rsid w:val="000462C3"/>
    <w:rsid w:val="0005739F"/>
    <w:rsid w:val="000759F4"/>
    <w:rsid w:val="00113FF6"/>
    <w:rsid w:val="0014305B"/>
    <w:rsid w:val="001B21E8"/>
    <w:rsid w:val="001C37B3"/>
    <w:rsid w:val="00202585"/>
    <w:rsid w:val="00202886"/>
    <w:rsid w:val="00217404"/>
    <w:rsid w:val="00220DD3"/>
    <w:rsid w:val="00243CC8"/>
    <w:rsid w:val="0027305B"/>
    <w:rsid w:val="002C748C"/>
    <w:rsid w:val="00322F34"/>
    <w:rsid w:val="00341547"/>
    <w:rsid w:val="00354104"/>
    <w:rsid w:val="003565D2"/>
    <w:rsid w:val="00393968"/>
    <w:rsid w:val="003A3E77"/>
    <w:rsid w:val="003E6635"/>
    <w:rsid w:val="00457913"/>
    <w:rsid w:val="00466387"/>
    <w:rsid w:val="00477A01"/>
    <w:rsid w:val="004A091C"/>
    <w:rsid w:val="004A5BA9"/>
    <w:rsid w:val="004C3E2C"/>
    <w:rsid w:val="004F6C86"/>
    <w:rsid w:val="00500038"/>
    <w:rsid w:val="00501CC6"/>
    <w:rsid w:val="00517BAB"/>
    <w:rsid w:val="00543B6C"/>
    <w:rsid w:val="00544144"/>
    <w:rsid w:val="005818C4"/>
    <w:rsid w:val="00581BA9"/>
    <w:rsid w:val="00594DD6"/>
    <w:rsid w:val="005B0EBD"/>
    <w:rsid w:val="005C2A25"/>
    <w:rsid w:val="005F718C"/>
    <w:rsid w:val="005F7629"/>
    <w:rsid w:val="006167AD"/>
    <w:rsid w:val="0062458A"/>
    <w:rsid w:val="00633470"/>
    <w:rsid w:val="006358DE"/>
    <w:rsid w:val="00637BBA"/>
    <w:rsid w:val="00637EE9"/>
    <w:rsid w:val="00692B87"/>
    <w:rsid w:val="006A3585"/>
    <w:rsid w:val="006B125D"/>
    <w:rsid w:val="006C226E"/>
    <w:rsid w:val="006D0B2D"/>
    <w:rsid w:val="006F527B"/>
    <w:rsid w:val="00701517"/>
    <w:rsid w:val="00716185"/>
    <w:rsid w:val="00726346"/>
    <w:rsid w:val="00743D86"/>
    <w:rsid w:val="00754CFD"/>
    <w:rsid w:val="00782996"/>
    <w:rsid w:val="007F3A6F"/>
    <w:rsid w:val="00801F41"/>
    <w:rsid w:val="00835EC3"/>
    <w:rsid w:val="00861EBF"/>
    <w:rsid w:val="008B6128"/>
    <w:rsid w:val="008F04F4"/>
    <w:rsid w:val="008F59C3"/>
    <w:rsid w:val="00924180"/>
    <w:rsid w:val="00946FE8"/>
    <w:rsid w:val="00962C93"/>
    <w:rsid w:val="00965CCD"/>
    <w:rsid w:val="00982F6E"/>
    <w:rsid w:val="009E5DA8"/>
    <w:rsid w:val="00A07F62"/>
    <w:rsid w:val="00A3198A"/>
    <w:rsid w:val="00A54A82"/>
    <w:rsid w:val="00A6439B"/>
    <w:rsid w:val="00A809D6"/>
    <w:rsid w:val="00A91ABD"/>
    <w:rsid w:val="00A92A71"/>
    <w:rsid w:val="00AE0B19"/>
    <w:rsid w:val="00B46ADB"/>
    <w:rsid w:val="00BC1734"/>
    <w:rsid w:val="00C259ED"/>
    <w:rsid w:val="00CD4920"/>
    <w:rsid w:val="00CE6A35"/>
    <w:rsid w:val="00D11CD2"/>
    <w:rsid w:val="00DC4280"/>
    <w:rsid w:val="00DD039E"/>
    <w:rsid w:val="00DD2450"/>
    <w:rsid w:val="00DE3ADB"/>
    <w:rsid w:val="00E258F0"/>
    <w:rsid w:val="00E31631"/>
    <w:rsid w:val="00E42E18"/>
    <w:rsid w:val="00E509D6"/>
    <w:rsid w:val="00E62906"/>
    <w:rsid w:val="00E77633"/>
    <w:rsid w:val="00E8603D"/>
    <w:rsid w:val="00EA1BFE"/>
    <w:rsid w:val="00ED5D66"/>
    <w:rsid w:val="00EF0EB3"/>
    <w:rsid w:val="00F30E5A"/>
    <w:rsid w:val="00F4030A"/>
    <w:rsid w:val="00F73208"/>
    <w:rsid w:val="00FD34FE"/>
    <w:rsid w:val="00FE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7485DC13"/>
  <w15:docId w15:val="{C0D36E55-4064-4194-A0DC-77CABF25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1F41"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670"/>
      </w:tabs>
      <w:outlineLvl w:val="0"/>
    </w:pPr>
    <w:rPr>
      <w:rFonts w:ascii="Calibri" w:hAnsi="Calibri"/>
      <w:b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Calibri" w:hAnsi="Calibri"/>
      <w:b/>
      <w:sz w:val="24"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Calibri" w:hAnsi="Calibri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0"/>
      </w:tabs>
      <w:outlineLvl w:val="3"/>
    </w:pPr>
    <w:rPr>
      <w:rFonts w:ascii="Calibri" w:hAnsi="Calibri"/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rFonts w:ascii="Calibri" w:hAnsi="Calibri"/>
      <w:sz w:val="22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rFonts w:ascii="Calibri" w:hAnsi="Calibri"/>
      <w:sz w:val="22"/>
    </w:r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rPr>
      <w:rFonts w:ascii="Calibri" w:hAnsi="Calibri"/>
    </w:rPr>
  </w:style>
  <w:style w:type="paragraph" w:styleId="Textkrper">
    <w:name w:val="Body Text"/>
    <w:basedOn w:val="Standard"/>
    <w:pPr>
      <w:jc w:val="both"/>
    </w:pPr>
    <w:rPr>
      <w:rFonts w:ascii="Calibri" w:hAnsi="Calibri"/>
      <w:sz w:val="22"/>
    </w:rPr>
  </w:style>
  <w:style w:type="paragraph" w:styleId="Textkrper2">
    <w:name w:val="Body Text 2"/>
    <w:basedOn w:val="Standard"/>
    <w:semiHidden/>
    <w:rPr>
      <w:rFonts w:ascii="Calibri" w:hAnsi="Calibri"/>
      <w:i/>
      <w:sz w:val="22"/>
    </w:rPr>
  </w:style>
  <w:style w:type="paragraph" w:styleId="Textkrper3">
    <w:name w:val="Body Text 3"/>
    <w:basedOn w:val="Standard"/>
    <w:semiHidden/>
    <w:rPr>
      <w:rFonts w:ascii="Calibri" w:hAnsi="Calibri"/>
      <w:b/>
      <w:sz w:val="22"/>
    </w:rPr>
  </w:style>
  <w:style w:type="paragraph" w:styleId="Nachrichtenkopf">
    <w:name w:val="Message Header"/>
    <w:basedOn w:val="Textkrper"/>
    <w:semiHidden/>
    <w:pPr>
      <w:keepLines/>
      <w:spacing w:line="415" w:lineRule="atLeast"/>
      <w:ind w:left="1843" w:right="-360" w:hanging="1003"/>
      <w:jc w:val="left"/>
    </w:pPr>
    <w:rPr>
      <w:rFonts w:ascii="Times New Roman" w:hAnsi="Times New Roman"/>
      <w:sz w:val="20"/>
    </w:rPr>
  </w:style>
  <w:style w:type="character" w:styleId="Hyperlink">
    <w:name w:val="Hyperlink"/>
    <w:rsid w:val="00801F41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E6A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Formulare-Vorlagen-Dokumente\Allgemeine_Dokumentenvorlagen\Word\Dokumentenvorlage%20DIN%20A%204%20ho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45E82-9C2E-4EAD-B66A-93E50A8D5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Dokumentenvorlage DIN A 4 hoch.dotx</Template>
  <TotalTime>0</TotalTime>
  <Pages>5</Pages>
  <Words>507</Words>
  <Characters>3845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</vt:lpstr>
    </vt:vector>
  </TitlesOfParts>
  <Company>ADAC e.V.</Company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creator>Purat, Marc</dc:creator>
  <cp:lastModifiedBy>Schönenberg, Daniel</cp:lastModifiedBy>
  <cp:revision>4</cp:revision>
  <cp:lastPrinted>2021-05-26T12:47:00Z</cp:lastPrinted>
  <dcterms:created xsi:type="dcterms:W3CDTF">2022-01-11T12:56:00Z</dcterms:created>
  <dcterms:modified xsi:type="dcterms:W3CDTF">2022-01-11T13:02:00Z</dcterms:modified>
</cp:coreProperties>
</file>