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435D4" w14:textId="2EB93CA2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>Grundlage dieser Kurzausschreibung ist die gültige Motocross-Clubsport-Grundausschreibung</w:t>
      </w:r>
      <w:r w:rsidR="00F9100C">
        <w:rPr>
          <w:rFonts w:asciiTheme="minorHAnsi" w:hAnsiTheme="minorHAnsi"/>
          <w:sz w:val="22"/>
          <w:szCs w:val="22"/>
        </w:rPr>
        <w:t xml:space="preserve"> 2022</w:t>
      </w:r>
      <w:r w:rsidRPr="007F3A6F">
        <w:rPr>
          <w:rFonts w:asciiTheme="minorHAnsi" w:hAnsiTheme="minorHAnsi"/>
          <w:sz w:val="22"/>
          <w:szCs w:val="22"/>
        </w:rPr>
        <w:t>. Die Veranstaltung wird nach den Bestimmungen und Regelungen dieser gültigen Grundausschreibung durchgeführt. Soweit durch diese Ausschreibung und der Motocross-Clubsport-Grundausschreibung keine Regelung getroffen ist, sind die Regelungen des DMSB heranzuziehen. Mit dieser Kurzausschreibung werden die Details zur Durchführung der nachfolgend näher bezeichneten Motocross-Clubsport-Veranstaltung geregelt.</w:t>
      </w:r>
    </w:p>
    <w:p w14:paraId="4491C76E" w14:textId="7777777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</w:p>
    <w:p w14:paraId="279C9064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363C90C7" w14:textId="77777777" w:rsidTr="00115640">
        <w:tc>
          <w:tcPr>
            <w:tcW w:w="9948" w:type="dxa"/>
            <w:shd w:val="clear" w:color="auto" w:fill="D9D9D9"/>
          </w:tcPr>
          <w:p w14:paraId="3C5C2678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Veranstalter</w:t>
            </w:r>
          </w:p>
        </w:tc>
      </w:tr>
    </w:tbl>
    <w:p w14:paraId="4C8AEB33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7288"/>
      </w:tblGrid>
      <w:tr w:rsidR="00801F41" w:rsidRPr="00946FE8" w14:paraId="6885EA70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086DD341" w14:textId="19B6795D" w:rsidR="00801F41" w:rsidRPr="00AE5A5A" w:rsidRDefault="00501CC6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AE5A5A">
              <w:rPr>
                <w:rFonts w:asciiTheme="minorHAnsi" w:hAnsiTheme="minorHAnsi"/>
                <w:bCs/>
                <w:sz w:val="22"/>
                <w:szCs w:val="22"/>
              </w:rPr>
              <w:t>Verein</w:t>
            </w:r>
            <w:r w:rsidR="00AE5A5A" w:rsidRPr="00AE5A5A">
              <w:rPr>
                <w:rFonts w:asciiTheme="minorHAnsi" w:hAnsiTheme="minorHAnsi"/>
                <w:bCs/>
                <w:sz w:val="22"/>
                <w:szCs w:val="22"/>
              </w:rPr>
              <w:t>/ADAC Ortsclub</w:t>
            </w:r>
            <w:r w:rsidR="00801F41" w:rsidRPr="00AE5A5A">
              <w:rPr>
                <w:rFonts w:asciiTheme="minorHAnsi" w:hAnsiTheme="minorHAnsi"/>
                <w:bCs/>
                <w:sz w:val="22"/>
                <w:szCs w:val="22"/>
              </w:rPr>
              <w:t>:</w:t>
            </w:r>
          </w:p>
        </w:tc>
        <w:tc>
          <w:tcPr>
            <w:tcW w:w="7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4E2247" w14:textId="4FDC76DA" w:rsidR="00801F41" w:rsidRPr="00946FE8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01F41" w:rsidRPr="007F3A6F" w14:paraId="5C267897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747FB336" w14:textId="77777777" w:rsidR="00801F41" w:rsidRPr="00AE5A5A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AE5A5A">
              <w:rPr>
                <w:rFonts w:asciiTheme="minorHAnsi" w:hAnsiTheme="minorHAnsi"/>
                <w:bCs/>
                <w:sz w:val="22"/>
                <w:szCs w:val="22"/>
              </w:rPr>
              <w:t>Anschrift: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0B075D" w14:textId="778BF900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0400440F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4AED11B8" w14:textId="77777777" w:rsidR="00801F41" w:rsidRPr="00AE5A5A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AE5A5A">
              <w:rPr>
                <w:rFonts w:asciiTheme="minorHAnsi" w:hAnsiTheme="minorHAnsi"/>
                <w:bCs/>
                <w:sz w:val="22"/>
                <w:szCs w:val="22"/>
              </w:rPr>
              <w:t>Veranstaltungsleiter: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CDAA05" w14:textId="43F05F7C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0E5B9603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193F9672" w14:textId="77777777" w:rsidR="00801F41" w:rsidRPr="00AE5A5A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AE5A5A">
              <w:rPr>
                <w:rFonts w:asciiTheme="minorHAnsi" w:hAnsiTheme="minorHAnsi"/>
                <w:bCs/>
                <w:sz w:val="22"/>
                <w:szCs w:val="22"/>
              </w:rPr>
              <w:t>Telefon: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7B4039" w14:textId="068F565A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6140AFF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6A96B99E" w14:textId="77777777" w:rsidR="00801F41" w:rsidRPr="00AE5A5A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AE5A5A">
              <w:rPr>
                <w:rFonts w:asciiTheme="minorHAnsi" w:hAnsiTheme="minorHAnsi"/>
                <w:bCs/>
                <w:sz w:val="22"/>
                <w:szCs w:val="22"/>
              </w:rPr>
              <w:t>Fax: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5BDC02" w14:textId="2A5E8133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4F7A3BF4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29F6C369" w14:textId="77777777" w:rsidR="00801F41" w:rsidRPr="00AE5A5A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AE5A5A">
              <w:rPr>
                <w:rFonts w:asciiTheme="minorHAnsi" w:hAnsiTheme="minorHAnsi"/>
                <w:bCs/>
                <w:sz w:val="22"/>
                <w:szCs w:val="22"/>
              </w:rPr>
              <w:t>E-Mail: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B366C3" w14:textId="575D1E41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034A42B3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1F5AD5E3" w14:textId="77777777" w:rsidR="00801F41" w:rsidRPr="00AE5A5A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AE5A5A">
              <w:rPr>
                <w:rFonts w:asciiTheme="minorHAnsi" w:hAnsiTheme="minorHAnsi"/>
                <w:bCs/>
                <w:sz w:val="22"/>
                <w:szCs w:val="22"/>
              </w:rPr>
              <w:t>Internetadresse: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CC1B8F" w14:textId="5A179FDF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52ED8958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pPr w:leftFromText="141" w:rightFromText="141" w:vertAnchor="text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03E19544" w14:textId="77777777" w:rsidTr="00115640">
        <w:tc>
          <w:tcPr>
            <w:tcW w:w="9948" w:type="dxa"/>
            <w:shd w:val="clear" w:color="auto" w:fill="D9D9D9"/>
          </w:tcPr>
          <w:p w14:paraId="7DBAD746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Veranstaltung</w:t>
            </w:r>
          </w:p>
        </w:tc>
      </w:tr>
    </w:tbl>
    <w:p w14:paraId="0027F67F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7288"/>
      </w:tblGrid>
      <w:tr w:rsidR="00801F41" w:rsidRPr="00457913" w14:paraId="017DEC21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182820BC" w14:textId="77777777" w:rsidR="00801F41" w:rsidRPr="00AE5A5A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AE5A5A">
              <w:rPr>
                <w:rFonts w:asciiTheme="minorHAnsi" w:hAnsiTheme="minorHAnsi"/>
                <w:bCs/>
                <w:sz w:val="22"/>
                <w:szCs w:val="22"/>
              </w:rPr>
              <w:t>Titel:</w:t>
            </w:r>
          </w:p>
        </w:tc>
        <w:tc>
          <w:tcPr>
            <w:tcW w:w="7288" w:type="dxa"/>
            <w:tcBorders>
              <w:bottom w:val="single" w:sz="4" w:space="0" w:color="auto"/>
            </w:tcBorders>
            <w:shd w:val="clear" w:color="auto" w:fill="auto"/>
          </w:tcPr>
          <w:p w14:paraId="567C816C" w14:textId="52246A87" w:rsidR="00801F41" w:rsidRPr="00946FE8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01F41" w:rsidRPr="007F3A6F" w14:paraId="44EE8448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56D85626" w14:textId="77777777" w:rsidR="00801F41" w:rsidRPr="00AE5A5A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AE5A5A">
              <w:rPr>
                <w:rFonts w:asciiTheme="minorHAnsi" w:hAnsiTheme="minorHAnsi"/>
                <w:bCs/>
                <w:sz w:val="22"/>
                <w:szCs w:val="22"/>
              </w:rPr>
              <w:t>Veranstaltungsdatum: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6DD76F" w14:textId="40A9EE36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56E0C52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0D559886" w14:textId="77777777" w:rsidR="00801F41" w:rsidRPr="00AE5A5A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AE5A5A">
              <w:rPr>
                <w:rFonts w:asciiTheme="minorHAnsi" w:hAnsiTheme="minorHAnsi"/>
                <w:bCs/>
                <w:sz w:val="22"/>
                <w:szCs w:val="22"/>
              </w:rPr>
              <w:t>Veranstaltungsort: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C90268" w14:textId="68FCADF1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1A56C46D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49DB9D00" w14:textId="77777777" w:rsidR="00801F41" w:rsidRPr="00AE5A5A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AE5A5A">
              <w:rPr>
                <w:rFonts w:asciiTheme="minorHAnsi" w:hAnsiTheme="minorHAnsi"/>
                <w:bCs/>
                <w:sz w:val="22"/>
                <w:szCs w:val="22"/>
              </w:rPr>
              <w:t>Wertung (Prädikate):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22E278" w14:textId="1D8A982D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C4FCC61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0DBA513C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CB10C9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4101A14C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4C608B84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D51E8C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695C28A" w14:textId="77777777" w:rsidR="00801F41" w:rsidRPr="007F3A6F" w:rsidRDefault="00801F41" w:rsidP="00801F41">
      <w:pPr>
        <w:rPr>
          <w:rFonts w:asciiTheme="minorHAnsi" w:hAnsiTheme="minorHAnsi"/>
          <w:vanish/>
          <w:sz w:val="22"/>
          <w:szCs w:val="22"/>
        </w:rPr>
      </w:pPr>
    </w:p>
    <w:p w14:paraId="6A55117B" w14:textId="77777777" w:rsidR="00801F41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pPr w:leftFromText="141" w:rightFromText="141" w:vertAnchor="text" w:horzAnchor="margin" w:tblpY="1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354104" w:rsidRPr="007F3A6F" w14:paraId="15C44D7D" w14:textId="77777777" w:rsidTr="00115640">
        <w:tc>
          <w:tcPr>
            <w:tcW w:w="9948" w:type="dxa"/>
            <w:shd w:val="clear" w:color="auto" w:fill="D9D9D9"/>
          </w:tcPr>
          <w:p w14:paraId="5C8C8482" w14:textId="77777777" w:rsidR="00354104" w:rsidRPr="007F3A6F" w:rsidRDefault="00354104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Veranstaltungsbüro</w:t>
            </w:r>
          </w:p>
        </w:tc>
      </w:tr>
    </w:tbl>
    <w:p w14:paraId="26DD7B38" w14:textId="77777777" w:rsidR="00354104" w:rsidRPr="007F3A6F" w:rsidRDefault="00354104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p w14:paraId="19CCDFC6" w14:textId="7CE91A35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 xml:space="preserve">Das Veranstaltungsbüro befindet sich </w:t>
      </w:r>
      <w:r w:rsidRPr="007F3A6F">
        <w:rPr>
          <w:rFonts w:asciiTheme="minorHAnsi" w:hAnsiTheme="minorHAnsi"/>
          <w:b/>
          <w:sz w:val="22"/>
          <w:szCs w:val="22"/>
          <w:u w:val="single"/>
        </w:rPr>
        <w:t>vor</w:t>
      </w:r>
      <w:r w:rsidR="00354104">
        <w:rPr>
          <w:rFonts w:asciiTheme="minorHAnsi" w:hAnsiTheme="minorHAnsi"/>
          <w:b/>
          <w:sz w:val="22"/>
          <w:szCs w:val="22"/>
          <w:u w:val="single"/>
        </w:rPr>
        <w:t xml:space="preserve"> und nach</w:t>
      </w:r>
      <w:r w:rsidRPr="007F3A6F">
        <w:rPr>
          <w:rFonts w:asciiTheme="minorHAnsi" w:hAnsiTheme="minorHAnsi"/>
          <w:sz w:val="22"/>
          <w:szCs w:val="22"/>
        </w:rPr>
        <w:t xml:space="preserve"> der Veranstaltung</w:t>
      </w:r>
      <w:r w:rsidR="007D4A00">
        <w:rPr>
          <w:rFonts w:asciiTheme="minorHAnsi" w:hAnsiTheme="minorHAnsi"/>
          <w:sz w:val="22"/>
          <w:szCs w:val="22"/>
        </w:rPr>
        <w:t>:</w:t>
      </w:r>
    </w:p>
    <w:p w14:paraId="63B16CE5" w14:textId="7777777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87"/>
        <w:gridCol w:w="7461"/>
      </w:tblGrid>
      <w:tr w:rsidR="00801F41" w:rsidRPr="007F3A6F" w14:paraId="26F94405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28AB6F59" w14:textId="60FBFFCF" w:rsidR="00801F41" w:rsidRPr="007F3A6F" w:rsidRDefault="00DD559F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475329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5A5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täglich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53DB8139" w14:textId="4A0D01F8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jeweils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056745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5A5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Mo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780208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Di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238791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Mi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64720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Do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444741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Fr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52383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Sa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381320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So</w:t>
            </w:r>
          </w:p>
        </w:tc>
      </w:tr>
      <w:tr w:rsidR="00801F41" w:rsidRPr="007F3A6F" w14:paraId="577B3A06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43B34543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Ansprechpartner:</w:t>
            </w:r>
          </w:p>
        </w:tc>
        <w:tc>
          <w:tcPr>
            <w:tcW w:w="7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750630" w14:textId="22BE1FD2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7AD4F403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2D6DE92C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Straße:</w:t>
            </w:r>
          </w:p>
        </w:tc>
        <w:tc>
          <w:tcPr>
            <w:tcW w:w="7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971386" w14:textId="3287E738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6A78560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56A20C80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PLZ, Ort:</w:t>
            </w:r>
          </w:p>
        </w:tc>
        <w:tc>
          <w:tcPr>
            <w:tcW w:w="7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67C9E" w14:textId="35F27BE6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54104" w:rsidRPr="007F3A6F" w14:paraId="479BCE48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73B494C1" w14:textId="77777777" w:rsidR="00354104" w:rsidRPr="007F3A6F" w:rsidRDefault="00354104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Telefon:</w:t>
            </w:r>
          </w:p>
        </w:tc>
        <w:tc>
          <w:tcPr>
            <w:tcW w:w="7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BBAAFE" w14:textId="18A96774" w:rsidR="00354104" w:rsidRPr="007F3A6F" w:rsidRDefault="00354104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E5A5A" w:rsidRPr="007F3A6F" w14:paraId="1BFC6916" w14:textId="77777777" w:rsidTr="00060B61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0E0DF281" w14:textId="1430C79B" w:rsidR="00AE5A5A" w:rsidRPr="007F3A6F" w:rsidRDefault="00AE5A5A" w:rsidP="00060B61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E-Mail:</w:t>
            </w:r>
          </w:p>
        </w:tc>
        <w:tc>
          <w:tcPr>
            <w:tcW w:w="7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1D02AC" w14:textId="77777777" w:rsidR="00AE5A5A" w:rsidRPr="007F3A6F" w:rsidRDefault="00AE5A5A" w:rsidP="00060B61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65B22324" w14:textId="77777777" w:rsidR="00AE5A5A" w:rsidRDefault="00AE5A5A" w:rsidP="00801F41">
      <w:pPr>
        <w:contextualSpacing/>
        <w:rPr>
          <w:rFonts w:asciiTheme="minorHAnsi" w:hAnsiTheme="minorHAnsi"/>
          <w:sz w:val="22"/>
          <w:szCs w:val="22"/>
        </w:rPr>
      </w:pPr>
    </w:p>
    <w:p w14:paraId="25C5045A" w14:textId="77777777" w:rsidR="00AE5A5A" w:rsidRDefault="00AE5A5A" w:rsidP="00801F41">
      <w:pPr>
        <w:contextualSpacing/>
        <w:rPr>
          <w:rFonts w:asciiTheme="minorHAnsi" w:hAnsiTheme="minorHAnsi"/>
          <w:sz w:val="22"/>
          <w:szCs w:val="22"/>
        </w:rPr>
      </w:pPr>
    </w:p>
    <w:p w14:paraId="653296A8" w14:textId="2E664DD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lastRenderedPageBreak/>
        <w:t xml:space="preserve">Das Veranstaltungsbüro befindet sich </w:t>
      </w:r>
      <w:r w:rsidRPr="007F3A6F">
        <w:rPr>
          <w:rFonts w:asciiTheme="minorHAnsi" w:hAnsiTheme="minorHAnsi"/>
          <w:b/>
          <w:sz w:val="22"/>
          <w:szCs w:val="22"/>
          <w:u w:val="single"/>
        </w:rPr>
        <w:t>während</w:t>
      </w:r>
      <w:r w:rsidRPr="007F3A6F">
        <w:rPr>
          <w:rFonts w:asciiTheme="minorHAnsi" w:hAnsiTheme="minorHAnsi"/>
          <w:sz w:val="22"/>
          <w:szCs w:val="22"/>
        </w:rPr>
        <w:t xml:space="preserve"> der Veranstaltung</w:t>
      </w:r>
      <w:r w:rsidR="007D4A00">
        <w:rPr>
          <w:rFonts w:asciiTheme="minorHAnsi" w:hAnsiTheme="minorHAnsi"/>
          <w:sz w:val="22"/>
          <w:szCs w:val="22"/>
        </w:rPr>
        <w:t>:</w:t>
      </w:r>
    </w:p>
    <w:p w14:paraId="60CA8684" w14:textId="4321EDBB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87"/>
        <w:gridCol w:w="2487"/>
        <w:gridCol w:w="2487"/>
        <w:gridCol w:w="2487"/>
      </w:tblGrid>
      <w:tr w:rsidR="00801F41" w:rsidRPr="007F3A6F" w14:paraId="59C87B65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54976DD6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vom (Datum)</w:t>
            </w:r>
          </w:p>
        </w:tc>
        <w:tc>
          <w:tcPr>
            <w:tcW w:w="2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5D9C8F" w14:textId="38B87D3D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shd w:val="clear" w:color="auto" w:fill="auto"/>
            <w:vAlign w:val="center"/>
          </w:tcPr>
          <w:p w14:paraId="324BF06B" w14:textId="7523944A" w:rsidR="00801F41" w:rsidRPr="007F3A6F" w:rsidRDefault="00AE5A5A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bis (Datum)</w:t>
            </w:r>
          </w:p>
        </w:tc>
        <w:tc>
          <w:tcPr>
            <w:tcW w:w="2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5303E0" w14:textId="2EF1CDCE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431F15E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7B32B56B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 (Uhrzeit)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66C101" w14:textId="178D31E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shd w:val="clear" w:color="auto" w:fill="auto"/>
            <w:vAlign w:val="center"/>
          </w:tcPr>
          <w:p w14:paraId="78073C5F" w14:textId="48670614" w:rsidR="00801F41" w:rsidRPr="007F3A6F" w:rsidRDefault="00AE5A5A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bis (Uhrzeit)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A3EFC3" w14:textId="5AC107A1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F8187A1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1B0581B6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Ansprechpartner:</w:t>
            </w:r>
          </w:p>
        </w:tc>
        <w:tc>
          <w:tcPr>
            <w:tcW w:w="74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4DDF6F" w14:textId="7F0BF830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B5DCE34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573D1151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Straße:</w:t>
            </w: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CE2492" w14:textId="0521DC45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2A691C0B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08BC8094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PLZ, Ort:</w:t>
            </w: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9D5F98" w14:textId="7D4CC4AB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9DE2232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1D6592F6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ggf. GPS-Koordinaten:</w:t>
            </w: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C3AD59" w14:textId="7C950E26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7B826D2E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39D2C376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Mobilnummer:</w:t>
            </w: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A163E6" w14:textId="1D3E5D7C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E5A5A" w:rsidRPr="007F3A6F" w14:paraId="5BB8E9E1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26E3166C" w14:textId="5F5DC4ED" w:rsidR="00AE5A5A" w:rsidRPr="007F3A6F" w:rsidRDefault="00AE5A5A" w:rsidP="00AE5A5A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E-Mail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DFFB4F" w14:textId="77777777" w:rsidR="00AE5A5A" w:rsidRPr="007F3A6F" w:rsidRDefault="00AE5A5A" w:rsidP="00AE5A5A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55A37CDD" w14:textId="7777777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horzAnchor="margin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42E74100" w14:textId="77777777" w:rsidTr="00115640">
        <w:tc>
          <w:tcPr>
            <w:tcW w:w="9948" w:type="dxa"/>
            <w:shd w:val="clear" w:color="auto" w:fill="D9D9D9"/>
          </w:tcPr>
          <w:p w14:paraId="7BFA0D90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Teilnehmer und Klasseneinteilung</w:t>
            </w:r>
          </w:p>
        </w:tc>
      </w:tr>
    </w:tbl>
    <w:p w14:paraId="3CB58839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p w14:paraId="1B37C9C7" w14:textId="7777777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>Teilnahmeberechtigt sind Inhaber einer gültigen DMSB-</w:t>
      </w:r>
      <w:r w:rsidR="00354104">
        <w:rPr>
          <w:rFonts w:asciiTheme="minorHAnsi" w:hAnsiTheme="minorHAnsi"/>
          <w:sz w:val="22"/>
          <w:szCs w:val="22"/>
        </w:rPr>
        <w:t>Fahrerl</w:t>
      </w:r>
      <w:r w:rsidRPr="007F3A6F">
        <w:rPr>
          <w:rFonts w:asciiTheme="minorHAnsi" w:hAnsiTheme="minorHAnsi"/>
          <w:sz w:val="22"/>
          <w:szCs w:val="22"/>
        </w:rPr>
        <w:t xml:space="preserve">izenz </w:t>
      </w:r>
      <w:r w:rsidR="00354104">
        <w:rPr>
          <w:rFonts w:asciiTheme="minorHAnsi" w:hAnsiTheme="minorHAnsi"/>
          <w:sz w:val="22"/>
          <w:szCs w:val="22"/>
        </w:rPr>
        <w:t>oder Race Card. Zudem können auch nicht lizensierte auslä</w:t>
      </w:r>
      <w:r w:rsidRPr="007F3A6F">
        <w:rPr>
          <w:rFonts w:asciiTheme="minorHAnsi" w:hAnsiTheme="minorHAnsi"/>
          <w:sz w:val="22"/>
          <w:szCs w:val="22"/>
        </w:rPr>
        <w:t xml:space="preserve">ndische Teilnehmer </w:t>
      </w:r>
      <w:r w:rsidR="00543B6C">
        <w:rPr>
          <w:rFonts w:asciiTheme="minorHAnsi" w:hAnsiTheme="minorHAnsi"/>
          <w:sz w:val="22"/>
          <w:szCs w:val="22"/>
        </w:rPr>
        <w:t>gem. Art. 3 der DMSB-Rahmenausschreibung teilnehmen</w:t>
      </w:r>
      <w:r w:rsidR="00354104">
        <w:rPr>
          <w:rFonts w:asciiTheme="minorHAnsi" w:hAnsiTheme="minorHAnsi"/>
          <w:sz w:val="22"/>
          <w:szCs w:val="22"/>
        </w:rPr>
        <w:t>.</w:t>
      </w:r>
    </w:p>
    <w:p w14:paraId="46448D51" w14:textId="7777777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</w:p>
    <w:p w14:paraId="4EEE34D7" w14:textId="77777777" w:rsidR="00801F41" w:rsidRPr="007F3A6F" w:rsidRDefault="00801F41" w:rsidP="00801F41">
      <w:pPr>
        <w:contextualSpacing/>
        <w:rPr>
          <w:rFonts w:asciiTheme="minorHAnsi" w:hAnsiTheme="minorHAnsi"/>
          <w:i/>
          <w:sz w:val="22"/>
          <w:szCs w:val="22"/>
        </w:rPr>
      </w:pPr>
      <w:r w:rsidRPr="007F3A6F">
        <w:rPr>
          <w:rFonts w:asciiTheme="minorHAnsi" w:hAnsiTheme="minorHAnsi"/>
          <w:b/>
          <w:sz w:val="22"/>
          <w:szCs w:val="22"/>
        </w:rPr>
        <w:t xml:space="preserve">Folgende Klassen werden ausgeschrieben: </w:t>
      </w:r>
      <w:r w:rsidRPr="007F3A6F">
        <w:rPr>
          <w:rFonts w:asciiTheme="minorHAnsi" w:hAnsiTheme="minorHAnsi"/>
          <w:i/>
          <w:sz w:val="22"/>
          <w:szCs w:val="22"/>
        </w:rPr>
        <w:t>(zutreffendes bitte ankreuzen!)</w:t>
      </w:r>
    </w:p>
    <w:p w14:paraId="236E02D6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  <w:r w:rsidRPr="007F3A6F">
        <w:rPr>
          <w:rFonts w:asciiTheme="minorHAnsi" w:hAnsiTheme="minorHAnsi"/>
          <w:b/>
          <w:sz w:val="22"/>
          <w:szCs w:val="22"/>
        </w:rPr>
        <w:t>Schüler-/Jugendklassen – Solo-Motorräder: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1984"/>
        <w:gridCol w:w="1701"/>
        <w:gridCol w:w="2268"/>
        <w:gridCol w:w="3461"/>
      </w:tblGrid>
      <w:tr w:rsidR="00801F41" w:rsidRPr="007F3A6F" w14:paraId="5A633708" w14:textId="77777777" w:rsidTr="00115640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338363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4E6F8057" w14:textId="01A7CBB4" w:rsidR="00801F41" w:rsidRPr="007F3A6F" w:rsidRDefault="00457913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shd w:val="clear" w:color="auto" w:fill="auto"/>
            <w:vAlign w:val="center"/>
          </w:tcPr>
          <w:p w14:paraId="269B7714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Schülerklasse 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33FC34" w14:textId="77777777" w:rsidR="00801F41" w:rsidRPr="007F3A6F" w:rsidRDefault="00543B6C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Ab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(Stichtag)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 xml:space="preserve"> – 9 Jahre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65F2ABD" w14:textId="7D2F9CF6" w:rsidR="00801F41" w:rsidRPr="007F3A6F" w:rsidRDefault="00801F41" w:rsidP="00962C93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(Jahrg. 201</w:t>
            </w:r>
            <w:r w:rsidR="007C28DA">
              <w:rPr>
                <w:rFonts w:asciiTheme="minorHAnsi" w:hAnsiTheme="minorHAnsi"/>
                <w:sz w:val="22"/>
                <w:szCs w:val="22"/>
              </w:rPr>
              <w:t>6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 – 20</w:t>
            </w:r>
            <w:r w:rsidR="00962C93">
              <w:rPr>
                <w:rFonts w:asciiTheme="minorHAnsi" w:hAnsiTheme="minorHAnsi"/>
                <w:sz w:val="22"/>
                <w:szCs w:val="22"/>
              </w:rPr>
              <w:t>1</w:t>
            </w:r>
            <w:r w:rsidR="007C28DA">
              <w:rPr>
                <w:rFonts w:asciiTheme="minorHAnsi" w:hAnsiTheme="minorHAnsi"/>
                <w:sz w:val="22"/>
                <w:szCs w:val="22"/>
              </w:rPr>
              <w:t>3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3461" w:type="dxa"/>
            <w:shd w:val="clear" w:color="auto" w:fill="auto"/>
            <w:vAlign w:val="center"/>
          </w:tcPr>
          <w:p w14:paraId="2BF751F4" w14:textId="263D1FEF" w:rsidR="00543B6C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bis 50 ccm</w:t>
            </w:r>
            <w:r w:rsidR="007C28DA">
              <w:rPr>
                <w:rFonts w:asciiTheme="minorHAnsi" w:hAnsiTheme="minorHAnsi"/>
                <w:sz w:val="22"/>
                <w:szCs w:val="22"/>
              </w:rPr>
              <w:t xml:space="preserve"> 2-T Automatik</w:t>
            </w:r>
          </w:p>
          <w:p w14:paraId="4A0FC772" w14:textId="420F47A6" w:rsidR="00801F41" w:rsidRPr="007F3A6F" w:rsidRDefault="00543B6C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und Elektro-Motorräder mit einer Motorenleistung von max. 10</w:t>
            </w:r>
            <w:r w:rsidR="007C28D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D559F">
              <w:rPr>
                <w:rFonts w:asciiTheme="minorHAnsi" w:hAnsiTheme="minorHAnsi"/>
                <w:sz w:val="22"/>
                <w:szCs w:val="22"/>
              </w:rPr>
              <w:t>k</w:t>
            </w:r>
            <w:r w:rsidR="007C28DA">
              <w:rPr>
                <w:rFonts w:asciiTheme="minorHAnsi" w:hAnsiTheme="minorHAnsi"/>
                <w:sz w:val="22"/>
                <w:szCs w:val="22"/>
              </w:rPr>
              <w:t>W</w:t>
            </w:r>
          </w:p>
        </w:tc>
      </w:tr>
      <w:tr w:rsidR="00801F41" w:rsidRPr="007F3A6F" w14:paraId="022141F5" w14:textId="77777777" w:rsidTr="00115640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-869596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2B4306D9" w14:textId="2981D50E" w:rsidR="00801F41" w:rsidRPr="007F3A6F" w:rsidRDefault="00457913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shd w:val="clear" w:color="auto" w:fill="auto"/>
            <w:vAlign w:val="center"/>
          </w:tcPr>
          <w:p w14:paraId="456A7D9C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Schülerklasse B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61AE27" w14:textId="77777777" w:rsidR="00801F41" w:rsidRPr="007F3A6F" w:rsidRDefault="00543B6C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Ab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8 – 12 Jahre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62D7E6" w14:textId="77FB70DD" w:rsidR="00801F41" w:rsidRPr="007F3A6F" w:rsidRDefault="00801F41" w:rsidP="00962C93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(Jahrg. 201</w:t>
            </w:r>
            <w:r w:rsidR="007C28DA">
              <w:rPr>
                <w:rFonts w:asciiTheme="minorHAnsi" w:hAnsiTheme="minorHAnsi"/>
                <w:sz w:val="22"/>
                <w:szCs w:val="22"/>
              </w:rPr>
              <w:t>4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 – 20</w:t>
            </w:r>
            <w:r w:rsidR="007C28DA">
              <w:rPr>
                <w:rFonts w:asciiTheme="minorHAnsi" w:hAnsiTheme="minorHAnsi"/>
                <w:sz w:val="22"/>
                <w:szCs w:val="22"/>
              </w:rPr>
              <w:t>10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3461" w:type="dxa"/>
            <w:shd w:val="clear" w:color="auto" w:fill="auto"/>
            <w:vAlign w:val="center"/>
          </w:tcPr>
          <w:p w14:paraId="5A016234" w14:textId="6992CFE9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über 50 ccm bis 65 ccm</w:t>
            </w:r>
            <w:r w:rsidR="007C28DA">
              <w:rPr>
                <w:rFonts w:asciiTheme="minorHAnsi" w:hAnsiTheme="minorHAnsi"/>
                <w:sz w:val="22"/>
                <w:szCs w:val="22"/>
              </w:rPr>
              <w:t xml:space="preserve"> 2-T</w:t>
            </w:r>
          </w:p>
        </w:tc>
      </w:tr>
      <w:tr w:rsidR="00801F41" w:rsidRPr="007F3A6F" w14:paraId="20318D67" w14:textId="77777777" w:rsidTr="00115640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1194426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50EBF80B" w14:textId="0672F1E4" w:rsidR="00801F41" w:rsidRPr="007F3A6F" w:rsidRDefault="00457913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shd w:val="clear" w:color="auto" w:fill="auto"/>
            <w:vAlign w:val="center"/>
          </w:tcPr>
          <w:p w14:paraId="0797A601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Jugendklasse 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C81CF9" w14:textId="77777777" w:rsidR="00801F41" w:rsidRPr="007F3A6F" w:rsidRDefault="00543B6C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Ab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10 – 16 Jahre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0C6788" w14:textId="528B176B" w:rsidR="00801F41" w:rsidRPr="007F3A6F" w:rsidRDefault="00801F41" w:rsidP="0027305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(Jahrg. 20</w:t>
            </w:r>
            <w:r w:rsidR="00543B6C">
              <w:rPr>
                <w:rFonts w:asciiTheme="minorHAnsi" w:hAnsiTheme="minorHAnsi"/>
                <w:sz w:val="22"/>
                <w:szCs w:val="22"/>
              </w:rPr>
              <w:t>1</w:t>
            </w:r>
            <w:r w:rsidR="007C28DA">
              <w:rPr>
                <w:rFonts w:asciiTheme="minorHAnsi" w:hAnsiTheme="minorHAnsi"/>
                <w:sz w:val="22"/>
                <w:szCs w:val="22"/>
              </w:rPr>
              <w:t>2</w:t>
            </w:r>
            <w:r w:rsidR="00543B6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– 200</w:t>
            </w:r>
            <w:r w:rsidR="007C28DA">
              <w:rPr>
                <w:rFonts w:asciiTheme="minorHAnsi" w:hAnsiTheme="minorHAnsi"/>
                <w:sz w:val="22"/>
                <w:szCs w:val="22"/>
              </w:rPr>
              <w:t>6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3461" w:type="dxa"/>
            <w:shd w:val="clear" w:color="auto" w:fill="auto"/>
            <w:vAlign w:val="center"/>
          </w:tcPr>
          <w:p w14:paraId="45EC9589" w14:textId="0217320F" w:rsidR="0027305B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ü</w:t>
            </w:r>
            <w:r w:rsidR="00962C93">
              <w:rPr>
                <w:rFonts w:asciiTheme="minorHAnsi" w:hAnsiTheme="minorHAnsi"/>
                <w:sz w:val="22"/>
                <w:szCs w:val="22"/>
              </w:rPr>
              <w:t>ber 65 ccm</w:t>
            </w:r>
            <w:r w:rsidR="0027305B">
              <w:rPr>
                <w:rFonts w:asciiTheme="minorHAnsi" w:hAnsiTheme="minorHAnsi"/>
                <w:sz w:val="22"/>
                <w:szCs w:val="22"/>
              </w:rPr>
              <w:t xml:space="preserve"> bis 85 ccm</w:t>
            </w:r>
            <w:r w:rsidR="007C28DA">
              <w:rPr>
                <w:rFonts w:asciiTheme="minorHAnsi" w:hAnsiTheme="minorHAnsi"/>
                <w:sz w:val="22"/>
                <w:szCs w:val="22"/>
              </w:rPr>
              <w:t xml:space="preserve"> 2-T</w:t>
            </w:r>
          </w:p>
        </w:tc>
      </w:tr>
      <w:tr w:rsidR="00801F41" w:rsidRPr="007F3A6F" w14:paraId="71827F97" w14:textId="77777777" w:rsidTr="00115640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1962604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280A59B9" w14:textId="174A826C" w:rsidR="00801F41" w:rsidRPr="007F3A6F" w:rsidRDefault="00457913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shd w:val="clear" w:color="auto" w:fill="auto"/>
            <w:vAlign w:val="center"/>
          </w:tcPr>
          <w:p w14:paraId="3020D59D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Jugendklasse B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AFC5D8" w14:textId="5DD933C4" w:rsidR="00801F41" w:rsidRPr="007F3A6F" w:rsidRDefault="00543B6C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Ab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1</w:t>
            </w:r>
            <w:r w:rsidR="00EA1BFE">
              <w:rPr>
                <w:rFonts w:asciiTheme="minorHAnsi" w:hAnsiTheme="minorHAnsi"/>
                <w:sz w:val="22"/>
                <w:szCs w:val="22"/>
              </w:rPr>
              <w:t>3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 xml:space="preserve"> – 18 Jahre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45D931" w14:textId="485B1D7F" w:rsidR="00801F41" w:rsidRPr="007F3A6F" w:rsidRDefault="00801F41" w:rsidP="0027305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(Jahrg. 200</w:t>
            </w:r>
            <w:r w:rsidR="007C28DA">
              <w:rPr>
                <w:rFonts w:asciiTheme="minorHAnsi" w:hAnsiTheme="minorHAnsi"/>
                <w:sz w:val="22"/>
                <w:szCs w:val="22"/>
              </w:rPr>
              <w:t>9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 – 200</w:t>
            </w:r>
            <w:r w:rsidR="007C28DA">
              <w:rPr>
                <w:rFonts w:asciiTheme="minorHAnsi" w:hAnsiTheme="minorHAnsi"/>
                <w:sz w:val="22"/>
                <w:szCs w:val="22"/>
              </w:rPr>
              <w:t>4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3461" w:type="dxa"/>
            <w:shd w:val="clear" w:color="auto" w:fill="auto"/>
            <w:vAlign w:val="center"/>
          </w:tcPr>
          <w:p w14:paraId="22AA1208" w14:textId="09D54F33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ü</w:t>
            </w:r>
            <w:r w:rsidR="00962C93">
              <w:rPr>
                <w:rFonts w:asciiTheme="minorHAnsi" w:hAnsiTheme="minorHAnsi"/>
                <w:sz w:val="22"/>
                <w:szCs w:val="22"/>
              </w:rPr>
              <w:t>ber 100 ccm bis 125 ccm</w:t>
            </w:r>
            <w:r w:rsidR="007C28DA">
              <w:rPr>
                <w:rFonts w:asciiTheme="minorHAnsi" w:hAnsiTheme="minorHAnsi"/>
                <w:sz w:val="22"/>
                <w:szCs w:val="22"/>
              </w:rPr>
              <w:t xml:space="preserve"> 2-T</w:t>
            </w:r>
          </w:p>
        </w:tc>
      </w:tr>
    </w:tbl>
    <w:p w14:paraId="2B2148A6" w14:textId="77777777" w:rsidR="002C122A" w:rsidRPr="002C122A" w:rsidRDefault="002C122A" w:rsidP="002C122A">
      <w:pPr>
        <w:contextualSpacing/>
        <w:jc w:val="center"/>
        <w:rPr>
          <w:rFonts w:asciiTheme="minorHAnsi" w:hAnsiTheme="minorHAnsi"/>
          <w:i/>
          <w:sz w:val="22"/>
          <w:szCs w:val="22"/>
        </w:rPr>
      </w:pPr>
    </w:p>
    <w:p w14:paraId="641AAE80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  <w:r w:rsidRPr="007F3A6F">
        <w:rPr>
          <w:rFonts w:asciiTheme="minorHAnsi" w:hAnsiTheme="minorHAnsi"/>
          <w:b/>
          <w:sz w:val="22"/>
          <w:szCs w:val="22"/>
        </w:rPr>
        <w:t>Clubsportklassen – Solo-Motorräder / Quad / Seitenwagen:</w:t>
      </w:r>
    </w:p>
    <w:p w14:paraId="6EA555F0" w14:textId="7777777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>Ausgeschrieben werden können alle Motocross-Solo-Klassen (getrennt oder offen). Eine Einteilung nach Hubraumklassen ist möglich, jedoch nicht vorgeschrieben.</w:t>
      </w:r>
    </w:p>
    <w:p w14:paraId="57DED88A" w14:textId="7777777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676"/>
        <w:gridCol w:w="1308"/>
        <w:gridCol w:w="754"/>
        <w:gridCol w:w="2383"/>
        <w:gridCol w:w="4308"/>
        <w:gridCol w:w="6"/>
      </w:tblGrid>
      <w:tr w:rsidR="00801F41" w:rsidRPr="007F3A6F" w14:paraId="35613348" w14:textId="77777777" w:rsidTr="00322F34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-1855878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1B2605D2" w14:textId="16FACFEF" w:rsidR="00801F41" w:rsidRPr="007F3A6F" w:rsidRDefault="00457913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gridSpan w:val="2"/>
            <w:shd w:val="clear" w:color="auto" w:fill="auto"/>
            <w:vAlign w:val="center"/>
          </w:tcPr>
          <w:p w14:paraId="1CB9FB0B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Clubsportklassen</w:t>
            </w:r>
          </w:p>
        </w:tc>
        <w:tc>
          <w:tcPr>
            <w:tcW w:w="7451" w:type="dxa"/>
            <w:gridSpan w:val="4"/>
            <w:shd w:val="clear" w:color="auto" w:fill="auto"/>
            <w:vAlign w:val="center"/>
          </w:tcPr>
          <w:p w14:paraId="25E09FDA" w14:textId="52D6DFE3" w:rsidR="00801F41" w:rsidRPr="007F3A6F" w:rsidRDefault="00E97F3F" w:rsidP="0027305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(Mindestalter gemäß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Motocross-Clubsport-Grundausschreibung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2022)</w:t>
            </w:r>
          </w:p>
        </w:tc>
      </w:tr>
      <w:tr w:rsidR="00801F41" w:rsidRPr="007F3A6F" w14:paraId="0A52B3D6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6CF916C3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2AEB2D3A" w14:textId="014DFDC6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Clubsportklasse </w:t>
            </w:r>
            <w:r w:rsidR="00E97F3F">
              <w:rPr>
                <w:rFonts w:asciiTheme="minorHAnsi" w:hAnsiTheme="minorHAnsi"/>
                <w:sz w:val="22"/>
                <w:szCs w:val="22"/>
              </w:rPr>
              <w:t>4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32E39D" w14:textId="3A111BCF" w:rsidR="00801F41" w:rsidRPr="00E42E18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A9D0416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21C9DC41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58137657" w14:textId="22D0163D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Clubsportklasse </w:t>
            </w:r>
            <w:r w:rsidR="00E97F3F">
              <w:rPr>
                <w:rFonts w:asciiTheme="minorHAnsi" w:hAnsiTheme="minorHAnsi"/>
                <w:sz w:val="22"/>
                <w:szCs w:val="22"/>
              </w:rPr>
              <w:t>5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AFC171" w14:textId="6180B768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3F3663F3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54B29988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62B8D291" w14:textId="11933953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Clubsportklasse </w:t>
            </w:r>
            <w:r w:rsidR="00E97F3F">
              <w:rPr>
                <w:rFonts w:asciiTheme="minorHAnsi" w:hAnsiTheme="minorHAnsi"/>
                <w:sz w:val="22"/>
                <w:szCs w:val="22"/>
              </w:rPr>
              <w:t>6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2EE8C" w14:textId="0598206D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4550D343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24A53B1E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71D9BF91" w14:textId="31AB6B2B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Clubsportklasse </w:t>
            </w:r>
            <w:r w:rsidR="00E97F3F">
              <w:rPr>
                <w:rFonts w:asciiTheme="minorHAnsi" w:hAnsiTheme="minorHAnsi"/>
                <w:sz w:val="22"/>
                <w:szCs w:val="22"/>
              </w:rPr>
              <w:t>7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971D6E" w14:textId="4E538E46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3C5D203C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48C5840F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5C6821AB" w14:textId="2A7C8510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Clubsportklasse </w:t>
            </w:r>
            <w:r w:rsidR="00E97F3F">
              <w:rPr>
                <w:rFonts w:asciiTheme="minorHAnsi" w:hAnsiTheme="minorHAnsi"/>
                <w:sz w:val="22"/>
                <w:szCs w:val="22"/>
              </w:rPr>
              <w:t>8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E07E61" w14:textId="4DC28C0C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2469E7C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5BAA8532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37C4C27B" w14:textId="30158900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Clubsportklasse </w:t>
            </w:r>
            <w:r w:rsidR="00322F34">
              <w:rPr>
                <w:rFonts w:asciiTheme="minorHAnsi" w:hAnsiTheme="minorHAnsi"/>
                <w:sz w:val="22"/>
                <w:szCs w:val="22"/>
              </w:rPr>
              <w:t>12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5B111" w14:textId="7E13FBEE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22F34" w:rsidRPr="007F3A6F" w14:paraId="1EDD8081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4F16C79B" w14:textId="6D1036C3" w:rsidR="00322F34" w:rsidRPr="007F3A6F" w:rsidRDefault="00322F34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37F47746" w14:textId="13CAED08" w:rsidR="00322F34" w:rsidRPr="007F3A6F" w:rsidRDefault="00322F34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Clubsportklasse 13:</w:t>
            </w:r>
          </w:p>
        </w:tc>
        <w:tc>
          <w:tcPr>
            <w:tcW w:w="669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909CD6" w14:textId="2CDA12F5" w:rsidR="00322F34" w:rsidRDefault="00322F34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C122A" w:rsidRPr="007F3A6F" w14:paraId="2DFEE4F9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761CB302" w14:textId="77777777" w:rsidR="002C122A" w:rsidRPr="007F3A6F" w:rsidRDefault="002C122A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460C5A73" w14:textId="301B8C65" w:rsidR="002C122A" w:rsidRDefault="002C122A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Clubsportklasse 14:</w:t>
            </w:r>
          </w:p>
        </w:tc>
        <w:tc>
          <w:tcPr>
            <w:tcW w:w="669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F6B808" w14:textId="77777777" w:rsidR="002C122A" w:rsidRDefault="002C122A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04264" w:rsidRPr="007F3A6F" w14:paraId="36AA2D64" w14:textId="77777777" w:rsidTr="00322F34">
        <w:trPr>
          <w:gridAfter w:val="3"/>
          <w:wAfter w:w="6697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17A785A4" w14:textId="399C164B" w:rsidR="00004264" w:rsidRPr="007F3A6F" w:rsidRDefault="00004264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10BEA4B8" w14:textId="77777777" w:rsidR="00004264" w:rsidRDefault="00004264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0A3403E2" w14:textId="77777777" w:rsidTr="00322F34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-594320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4A3AD58F" w14:textId="6AF4AD02" w:rsidR="00801F41" w:rsidRPr="007F3A6F" w:rsidRDefault="00457913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gridSpan w:val="2"/>
            <w:shd w:val="clear" w:color="auto" w:fill="auto"/>
            <w:vAlign w:val="center"/>
          </w:tcPr>
          <w:p w14:paraId="4E1FB8F9" w14:textId="0C5E0303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Clubsportklasse</w:t>
            </w:r>
            <w:r w:rsidR="00141937">
              <w:rPr>
                <w:rFonts w:asciiTheme="minorHAnsi" w:hAnsiTheme="minorHAnsi"/>
                <w:sz w:val="22"/>
                <w:szCs w:val="22"/>
              </w:rPr>
              <w:t xml:space="preserve"> 9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 Quad</w:t>
            </w:r>
          </w:p>
        </w:tc>
        <w:tc>
          <w:tcPr>
            <w:tcW w:w="3137" w:type="dxa"/>
            <w:gridSpan w:val="2"/>
            <w:shd w:val="clear" w:color="auto" w:fill="auto"/>
            <w:vAlign w:val="center"/>
          </w:tcPr>
          <w:p w14:paraId="3208031F" w14:textId="4712F94D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ab 14 Jahren (ab Jahrgang 200</w:t>
            </w:r>
            <w:r w:rsidR="00141937">
              <w:rPr>
                <w:rFonts w:asciiTheme="minorHAnsi" w:hAnsiTheme="minorHAnsi"/>
                <w:sz w:val="22"/>
                <w:szCs w:val="22"/>
              </w:rPr>
              <w:t>8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786C8DDB" w14:textId="27D37C7A" w:rsidR="00801F41" w:rsidRPr="007F3A6F" w:rsidRDefault="00801F41" w:rsidP="0027305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ab 1</w:t>
            </w:r>
            <w:r w:rsidR="00543B6C">
              <w:rPr>
                <w:rFonts w:asciiTheme="minorHAnsi" w:hAnsiTheme="minorHAnsi"/>
                <w:sz w:val="22"/>
                <w:szCs w:val="22"/>
              </w:rPr>
              <w:t>6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 Jahren (ab Jahrgang 200</w:t>
            </w:r>
            <w:r w:rsidR="00141937">
              <w:rPr>
                <w:rFonts w:asciiTheme="minorHAnsi" w:hAnsiTheme="minorHAnsi"/>
                <w:sz w:val="22"/>
                <w:szCs w:val="22"/>
              </w:rPr>
              <w:t>4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4314" w:type="dxa"/>
            <w:gridSpan w:val="2"/>
            <w:shd w:val="clear" w:color="auto" w:fill="auto"/>
            <w:vAlign w:val="center"/>
          </w:tcPr>
          <w:p w14:paraId="778B0357" w14:textId="5AE51492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250 ccm 2-T </w:t>
            </w:r>
            <w:r w:rsidR="0027305B">
              <w:rPr>
                <w:rFonts w:asciiTheme="minorHAnsi" w:hAnsiTheme="minorHAnsi"/>
                <w:sz w:val="22"/>
                <w:szCs w:val="22"/>
              </w:rPr>
              <w:t>-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 450 ccm 4</w:t>
            </w:r>
            <w:r w:rsidR="00141937">
              <w:rPr>
                <w:rFonts w:asciiTheme="minorHAnsi" w:hAnsiTheme="minorHAnsi"/>
                <w:sz w:val="22"/>
                <w:szCs w:val="22"/>
              </w:rPr>
              <w:t>-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T </w:t>
            </w:r>
          </w:p>
          <w:p w14:paraId="2B0C1951" w14:textId="2B0ADDA0" w:rsidR="00801F41" w:rsidRPr="007F3A6F" w:rsidRDefault="00141937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451 -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7305B">
              <w:rPr>
                <w:rFonts w:asciiTheme="minorHAnsi" w:hAnsiTheme="minorHAnsi"/>
                <w:sz w:val="22"/>
                <w:szCs w:val="22"/>
              </w:rPr>
              <w:t>750 ccm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4-T</w:t>
            </w:r>
          </w:p>
        </w:tc>
      </w:tr>
      <w:tr w:rsidR="0027305B" w:rsidRPr="007F3A6F" w14:paraId="6A5D61C9" w14:textId="77777777" w:rsidTr="00322F34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-34540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0885A536" w14:textId="5695D89D" w:rsidR="0027305B" w:rsidRPr="007F3A6F" w:rsidRDefault="005F7629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gridSpan w:val="2"/>
            <w:shd w:val="clear" w:color="auto" w:fill="auto"/>
            <w:vAlign w:val="center"/>
          </w:tcPr>
          <w:p w14:paraId="0A1FAD43" w14:textId="0CFDF0BA" w:rsidR="0027305B" w:rsidRDefault="0027305B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Clubsportklasse</w:t>
            </w:r>
            <w:r w:rsidR="00141937">
              <w:rPr>
                <w:rFonts w:asciiTheme="minorHAnsi" w:hAnsiTheme="minorHAnsi"/>
                <w:sz w:val="22"/>
                <w:szCs w:val="22"/>
              </w:rPr>
              <w:t xml:space="preserve"> 10</w:t>
            </w:r>
          </w:p>
          <w:p w14:paraId="7C468FFE" w14:textId="77777777" w:rsidR="0027305B" w:rsidRPr="007F3A6F" w:rsidRDefault="0027305B" w:rsidP="0027305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Seitenwagen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137" w:type="dxa"/>
            <w:gridSpan w:val="2"/>
            <w:shd w:val="clear" w:color="auto" w:fill="auto"/>
            <w:vAlign w:val="center"/>
          </w:tcPr>
          <w:p w14:paraId="3A0F0D5E" w14:textId="0A95520F" w:rsidR="0027305B" w:rsidRPr="007F3A6F" w:rsidRDefault="0027305B" w:rsidP="0027305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ab 16 Jahren (ab Jahrgang 200</w:t>
            </w:r>
            <w:r w:rsidR="00141937">
              <w:rPr>
                <w:rFonts w:asciiTheme="minorHAnsi" w:hAnsiTheme="minorHAnsi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4314" w:type="dxa"/>
            <w:gridSpan w:val="2"/>
            <w:shd w:val="clear" w:color="auto" w:fill="auto"/>
            <w:vAlign w:val="center"/>
          </w:tcPr>
          <w:p w14:paraId="6E809FFE" w14:textId="36501F5B" w:rsidR="006F527B" w:rsidRDefault="0027305B" w:rsidP="006F527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350 ccm</w:t>
            </w:r>
            <w:r w:rsidR="006F527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41937">
              <w:rPr>
                <w:rFonts w:asciiTheme="minorHAnsi" w:hAnsiTheme="minorHAnsi"/>
                <w:sz w:val="22"/>
                <w:szCs w:val="22"/>
              </w:rPr>
              <w:t>-</w:t>
            </w:r>
            <w:r w:rsidR="006F527B">
              <w:rPr>
                <w:rFonts w:asciiTheme="minorHAnsi" w:hAnsiTheme="minorHAnsi"/>
                <w:sz w:val="22"/>
                <w:szCs w:val="22"/>
              </w:rPr>
              <w:t xml:space="preserve"> 750</w:t>
            </w:r>
            <w:r w:rsidR="0014193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F527B">
              <w:rPr>
                <w:rFonts w:asciiTheme="minorHAnsi" w:hAnsiTheme="minorHAnsi"/>
                <w:sz w:val="22"/>
                <w:szCs w:val="22"/>
              </w:rPr>
              <w:t xml:space="preserve">ccm 2-T, bzw. </w:t>
            </w:r>
          </w:p>
          <w:p w14:paraId="5786D31A" w14:textId="77777777" w:rsidR="0027305B" w:rsidRPr="007F3A6F" w:rsidRDefault="006F527B" w:rsidP="006F527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1.000 ccm 4-T max. 2 Zyl.</w:t>
            </w:r>
          </w:p>
        </w:tc>
      </w:tr>
      <w:tr w:rsidR="00F30E5A" w:rsidRPr="007F3A6F" w14:paraId="03979434" w14:textId="77777777" w:rsidTr="00322F34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-1776172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1B7D57F4" w14:textId="343ACA46" w:rsidR="00F30E5A" w:rsidRPr="007F3A6F" w:rsidRDefault="005F7629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gridSpan w:val="2"/>
            <w:shd w:val="clear" w:color="auto" w:fill="auto"/>
            <w:vAlign w:val="center"/>
          </w:tcPr>
          <w:p w14:paraId="32A3EFC0" w14:textId="3F07703E" w:rsidR="00F30E5A" w:rsidRPr="007F3A6F" w:rsidRDefault="00F30E5A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Clubsportklasse </w:t>
            </w:r>
            <w:r w:rsidR="00141937">
              <w:rPr>
                <w:rFonts w:asciiTheme="minorHAnsi" w:hAnsiTheme="minorHAnsi"/>
                <w:sz w:val="22"/>
                <w:szCs w:val="22"/>
              </w:rPr>
              <w:t xml:space="preserve">11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Senioren</w:t>
            </w:r>
          </w:p>
        </w:tc>
        <w:tc>
          <w:tcPr>
            <w:tcW w:w="3137" w:type="dxa"/>
            <w:gridSpan w:val="2"/>
            <w:shd w:val="clear" w:color="auto" w:fill="auto"/>
            <w:vAlign w:val="center"/>
          </w:tcPr>
          <w:p w14:paraId="563176DC" w14:textId="7EFBEAF3" w:rsidR="00F30E5A" w:rsidRPr="007F3A6F" w:rsidRDefault="00F30E5A" w:rsidP="006F527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ab </w:t>
            </w:r>
            <w:r w:rsidR="00141937">
              <w:rPr>
                <w:rFonts w:asciiTheme="minorHAnsi" w:hAnsiTheme="minorHAnsi"/>
                <w:sz w:val="22"/>
                <w:szCs w:val="22"/>
              </w:rPr>
              <w:t>35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 Jahren (ab Jahrgang 19</w:t>
            </w: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="00141937">
              <w:rPr>
                <w:rFonts w:asciiTheme="minorHAnsi" w:hAnsiTheme="minorHAnsi"/>
                <w:sz w:val="22"/>
                <w:szCs w:val="22"/>
              </w:rPr>
              <w:t>7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4314" w:type="dxa"/>
            <w:gridSpan w:val="2"/>
            <w:shd w:val="clear" w:color="auto" w:fill="auto"/>
            <w:vAlign w:val="center"/>
          </w:tcPr>
          <w:p w14:paraId="42A9B528" w14:textId="5D895D68" w:rsidR="00F30E5A" w:rsidRPr="007F3A6F" w:rsidRDefault="00F30E5A" w:rsidP="00F30E5A">
            <w:pPr>
              <w:ind w:left="12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über 100 ccm </w:t>
            </w:r>
            <w:r w:rsidR="00141937">
              <w:rPr>
                <w:rFonts w:asciiTheme="minorHAnsi" w:hAnsiTheme="minorHAnsi"/>
                <w:sz w:val="22"/>
                <w:szCs w:val="22"/>
              </w:rPr>
              <w:t>2-T und über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41937">
              <w:rPr>
                <w:rFonts w:asciiTheme="minorHAnsi" w:hAnsiTheme="minorHAnsi"/>
                <w:sz w:val="22"/>
                <w:szCs w:val="22"/>
              </w:rPr>
              <w:t>175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ccm 4</w:t>
            </w:r>
            <w:r w:rsidR="008B6128">
              <w:rPr>
                <w:rFonts w:asciiTheme="minorHAnsi" w:hAnsiTheme="minorHAnsi"/>
                <w:sz w:val="22"/>
                <w:szCs w:val="22"/>
              </w:rPr>
              <w:t>-</w:t>
            </w:r>
            <w:r>
              <w:rPr>
                <w:rFonts w:asciiTheme="minorHAnsi" w:hAnsiTheme="minorHAnsi"/>
                <w:sz w:val="22"/>
                <w:szCs w:val="22"/>
              </w:rPr>
              <w:t>T</w:t>
            </w:r>
          </w:p>
        </w:tc>
      </w:tr>
    </w:tbl>
    <w:p w14:paraId="691D4C1B" w14:textId="77777777" w:rsidR="00801F41" w:rsidRPr="007F3A6F" w:rsidRDefault="00801F41" w:rsidP="00801F41">
      <w:pPr>
        <w:rPr>
          <w:rFonts w:asciiTheme="minorHAnsi" w:hAnsiTheme="minorHAnsi"/>
          <w:vanish/>
          <w:sz w:val="22"/>
          <w:szCs w:val="22"/>
        </w:rPr>
      </w:pPr>
    </w:p>
    <w:tbl>
      <w:tblPr>
        <w:tblpPr w:leftFromText="141" w:rightFromText="141" w:vertAnchor="text" w:horzAnchor="margin" w:tblpY="2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51B0D477" w14:textId="77777777" w:rsidTr="00115640">
        <w:tc>
          <w:tcPr>
            <w:tcW w:w="9948" w:type="dxa"/>
            <w:shd w:val="clear" w:color="auto" w:fill="D9D9D9"/>
          </w:tcPr>
          <w:p w14:paraId="23FD9103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Strecke und Durchführung</w:t>
            </w:r>
          </w:p>
        </w:tc>
      </w:tr>
    </w:tbl>
    <w:p w14:paraId="07D3B1CD" w14:textId="77777777" w:rsidR="00801F41" w:rsidRPr="007F3A6F" w:rsidRDefault="00801F41" w:rsidP="005818C4">
      <w:pPr>
        <w:contextualSpacing/>
        <w:rPr>
          <w:rFonts w:asciiTheme="minorHAnsi" w:hAnsiTheme="minorHAnsi"/>
          <w:sz w:val="22"/>
          <w:szCs w:val="22"/>
        </w:rPr>
      </w:pPr>
    </w:p>
    <w:p w14:paraId="5F58AD68" w14:textId="6CF7D234" w:rsidR="00801F41" w:rsidRPr="007F3A6F" w:rsidRDefault="00801F41" w:rsidP="00490B14">
      <w:pPr>
        <w:pStyle w:val="Textkrper"/>
        <w:ind w:right="-114"/>
        <w:jc w:val="left"/>
        <w:rPr>
          <w:rFonts w:asciiTheme="minorHAnsi" w:hAnsiTheme="minorHAnsi"/>
          <w:szCs w:val="22"/>
        </w:rPr>
      </w:pPr>
      <w:r w:rsidRPr="007F3A6F">
        <w:rPr>
          <w:rFonts w:asciiTheme="minorHAnsi" w:hAnsiTheme="minorHAnsi"/>
          <w:szCs w:val="22"/>
        </w:rPr>
        <w:t>Motocross-Clubsport-Veranstaltungen dürfen grundsätzlich nur auf DMSB abgenommenen M</w:t>
      </w:r>
      <w:r w:rsidR="002F662E">
        <w:rPr>
          <w:rFonts w:asciiTheme="minorHAnsi" w:hAnsiTheme="minorHAnsi"/>
          <w:szCs w:val="22"/>
        </w:rPr>
        <w:t>o</w:t>
      </w:r>
      <w:r w:rsidRPr="007F3A6F">
        <w:rPr>
          <w:rFonts w:asciiTheme="minorHAnsi" w:hAnsiTheme="minorHAnsi"/>
          <w:szCs w:val="22"/>
        </w:rPr>
        <w:t>tocross-Strecken durchgeführt werden.</w:t>
      </w:r>
    </w:p>
    <w:p w14:paraId="680167DD" w14:textId="77777777" w:rsidR="00801F41" w:rsidRPr="007F3A6F" w:rsidRDefault="00801F41" w:rsidP="00490B14">
      <w:pPr>
        <w:tabs>
          <w:tab w:val="left" w:pos="2534"/>
        </w:tabs>
        <w:ind w:right="-114"/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 xml:space="preserve">Soll eine Motocross-Clubsport-Veranstaltung auf einer nicht permanenten Motocross-Strecke stattfinden, muss ein DMSB anerkannter Sportkommissar für die Streckenabnahme rechtzeitig vor der Veranstaltung beauftragt werden. Die Streckenbestimmungen des DMSB sind hierbei zu beachten, insbesondere was die Schüler- und Jugendklassen betrifft. </w:t>
      </w:r>
    </w:p>
    <w:tbl>
      <w:tblPr>
        <w:tblpPr w:leftFromText="141" w:rightFromText="141" w:vertAnchor="text" w:horzAnchor="margin" w:tblpY="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5BC7711E" w14:textId="77777777" w:rsidTr="00115640">
        <w:tc>
          <w:tcPr>
            <w:tcW w:w="9948" w:type="dxa"/>
            <w:shd w:val="clear" w:color="auto" w:fill="D9D9D9"/>
          </w:tcPr>
          <w:p w14:paraId="18FA7782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Nennung und Nenngeld</w:t>
            </w:r>
          </w:p>
        </w:tc>
      </w:tr>
    </w:tbl>
    <w:p w14:paraId="0D4B8343" w14:textId="77777777" w:rsidR="00801F41" w:rsidRPr="007F3A6F" w:rsidRDefault="00801F41" w:rsidP="00801F41">
      <w:pPr>
        <w:rPr>
          <w:rFonts w:asciiTheme="minorHAnsi" w:hAnsiTheme="minorHAnsi"/>
          <w:sz w:val="22"/>
          <w:szCs w:val="22"/>
        </w:rPr>
      </w:pPr>
    </w:p>
    <w:p w14:paraId="24F76261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>Nennungen sind direkt an den auf Seite 1 dieser Kurzausschreibung genannten Veranstalter zu richten.</w:t>
      </w:r>
    </w:p>
    <w:p w14:paraId="4A5C502E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527CE062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b/>
          <w:sz w:val="22"/>
          <w:szCs w:val="22"/>
        </w:rPr>
      </w:pPr>
      <w:r w:rsidRPr="007F3A6F">
        <w:rPr>
          <w:rFonts w:asciiTheme="minorHAnsi" w:hAnsiTheme="minorHAnsi"/>
          <w:b/>
          <w:sz w:val="22"/>
          <w:szCs w:val="22"/>
        </w:rPr>
        <w:t>Das Nenngeld beträgt:</w:t>
      </w:r>
    </w:p>
    <w:p w14:paraId="1BB8EA1E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87"/>
        <w:gridCol w:w="2487"/>
        <w:gridCol w:w="2487"/>
        <w:gridCol w:w="2487"/>
      </w:tblGrid>
      <w:tr w:rsidR="00801F41" w:rsidRPr="007F3A6F" w14:paraId="3A6168C7" w14:textId="77777777" w:rsidTr="001B21E8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1FFA4490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Schüler A: </w:t>
            </w:r>
          </w:p>
        </w:tc>
        <w:tc>
          <w:tcPr>
            <w:tcW w:w="2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24FC9C" w14:textId="79DFDFCB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shd w:val="clear" w:color="auto" w:fill="auto"/>
            <w:vAlign w:val="center"/>
          </w:tcPr>
          <w:p w14:paraId="28FBE4A2" w14:textId="77777777" w:rsidR="00801F41" w:rsidRPr="007F3A6F" w:rsidRDefault="00217404" w:rsidP="00217404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Für übrige </w:t>
            </w:r>
            <w:r>
              <w:rPr>
                <w:rFonts w:asciiTheme="minorHAnsi" w:hAnsiTheme="minorHAnsi"/>
                <w:sz w:val="22"/>
                <w:szCs w:val="22"/>
              </w:rPr>
              <w:t>Klassen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2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7EED45" w14:textId="3028A356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B21E8" w:rsidRPr="007F3A6F" w14:paraId="03F76E3E" w14:textId="77777777" w:rsidTr="001B21E8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45FD65AC" w14:textId="77777777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Schüler B: 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3246FC" w14:textId="10788054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vMerge w:val="restart"/>
            <w:shd w:val="clear" w:color="auto" w:fill="auto"/>
            <w:vAlign w:val="center"/>
          </w:tcPr>
          <w:p w14:paraId="14DA00AD" w14:textId="6802CE6A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Für Nachnennungen zusätzlich: </w:t>
            </w:r>
          </w:p>
        </w:tc>
        <w:tc>
          <w:tcPr>
            <w:tcW w:w="248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589922" w14:textId="0698BEBD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B21E8" w:rsidRPr="007F3A6F" w14:paraId="78151185" w14:textId="77777777" w:rsidTr="001B21E8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464CFF8A" w14:textId="77777777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Jugend A: 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F421C2" w14:textId="5E72351B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3ABFD409" w14:textId="77777777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363ED3" w14:textId="77777777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4AB7A189" w14:textId="77777777" w:rsidTr="001B21E8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5B4E18AC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Jugend B: 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1553FA" w14:textId="098E56FF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shd w:val="clear" w:color="auto" w:fill="auto"/>
            <w:vAlign w:val="center"/>
          </w:tcPr>
          <w:p w14:paraId="73438153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C52F61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7D32661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4A7400F9" w14:textId="77777777" w:rsidR="00801F41" w:rsidRPr="00490B14" w:rsidRDefault="00801F41" w:rsidP="00801F41">
      <w:pPr>
        <w:tabs>
          <w:tab w:val="left" w:pos="3191"/>
        </w:tabs>
        <w:rPr>
          <w:rFonts w:asciiTheme="minorHAnsi" w:hAnsiTheme="minorHAnsi"/>
          <w:bCs/>
          <w:sz w:val="22"/>
          <w:szCs w:val="22"/>
        </w:rPr>
      </w:pPr>
      <w:r w:rsidRPr="00490B14">
        <w:rPr>
          <w:rFonts w:asciiTheme="minorHAnsi" w:hAnsiTheme="minorHAnsi"/>
          <w:bCs/>
          <w:sz w:val="22"/>
          <w:szCs w:val="22"/>
        </w:rPr>
        <w:t>Eine auf der Internetseite des Veranstalters veröffentlichte Starterliste gilt als Nenn</w:t>
      </w:r>
      <w:r w:rsidR="00AE0B19" w:rsidRPr="00490B14">
        <w:rPr>
          <w:rFonts w:asciiTheme="minorHAnsi" w:hAnsiTheme="minorHAnsi"/>
          <w:bCs/>
          <w:sz w:val="22"/>
          <w:szCs w:val="22"/>
        </w:rPr>
        <w:t>bestätigung.</w:t>
      </w:r>
    </w:p>
    <w:p w14:paraId="16135122" w14:textId="77777777" w:rsidR="00AE0B19" w:rsidRPr="007F3A6F" w:rsidRDefault="00AE0B19" w:rsidP="00801F41">
      <w:pPr>
        <w:tabs>
          <w:tab w:val="left" w:pos="3191"/>
        </w:tabs>
        <w:rPr>
          <w:rFonts w:asciiTheme="minorHAnsi" w:hAnsiTheme="minorHAnsi"/>
          <w:b/>
          <w:sz w:val="22"/>
          <w:szCs w:val="22"/>
        </w:rPr>
      </w:pPr>
    </w:p>
    <w:tbl>
      <w:tblPr>
        <w:tblpPr w:leftFromText="141" w:rightFromText="141" w:vertAnchor="text" w:horzAnchor="margin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1E66300A" w14:textId="77777777" w:rsidTr="00115640">
        <w:tc>
          <w:tcPr>
            <w:tcW w:w="9948" w:type="dxa"/>
            <w:shd w:val="clear" w:color="auto" w:fill="D9D9D9"/>
          </w:tcPr>
          <w:p w14:paraId="7E1C4A95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Fahrzeugabnahme und Fahrerausrüstung</w:t>
            </w:r>
          </w:p>
        </w:tc>
      </w:tr>
    </w:tbl>
    <w:p w14:paraId="514DB77D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2D8517AB" w14:textId="25DA4C8F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>Es gelten grundsätzlich die aktuellen technischen Bestimmungen der Motocross-Clubsport-Grundausschreibung sowie des DMSB für Motocross. Die Fahrzeuge müssen sich in technisch einwandfreie</w:t>
      </w:r>
      <w:r w:rsidR="00490B14">
        <w:rPr>
          <w:rFonts w:asciiTheme="minorHAnsi" w:hAnsiTheme="minorHAnsi"/>
          <w:sz w:val="22"/>
          <w:szCs w:val="22"/>
        </w:rPr>
        <w:t>m</w:t>
      </w:r>
      <w:r w:rsidRPr="007F3A6F">
        <w:rPr>
          <w:rFonts w:asciiTheme="minorHAnsi" w:hAnsiTheme="minorHAnsi"/>
          <w:sz w:val="22"/>
          <w:szCs w:val="22"/>
        </w:rPr>
        <w:t xml:space="preserve"> Zustand befinden. Es gilt grundsätzlich die vom DMSB v</w:t>
      </w:r>
      <w:r w:rsidR="00AE0B19">
        <w:rPr>
          <w:rFonts w:asciiTheme="minorHAnsi" w:hAnsiTheme="minorHAnsi"/>
          <w:sz w:val="22"/>
          <w:szCs w:val="22"/>
        </w:rPr>
        <w:t>orgeschriebene Fahrerausrüstung.</w:t>
      </w:r>
    </w:p>
    <w:p w14:paraId="65E9CC1E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9"/>
        <w:gridCol w:w="1059"/>
        <w:gridCol w:w="860"/>
        <w:gridCol w:w="709"/>
        <w:gridCol w:w="2268"/>
        <w:gridCol w:w="611"/>
        <w:gridCol w:w="2366"/>
        <w:gridCol w:w="1476"/>
      </w:tblGrid>
      <w:tr w:rsidR="00801F41" w:rsidRPr="007F3A6F" w14:paraId="0BB39C7B" w14:textId="77777777" w:rsidTr="00115640">
        <w:trPr>
          <w:trHeight w:val="397"/>
        </w:trPr>
        <w:tc>
          <w:tcPr>
            <w:tcW w:w="1658" w:type="dxa"/>
            <w:gridSpan w:val="2"/>
            <w:shd w:val="clear" w:color="auto" w:fill="auto"/>
            <w:vAlign w:val="center"/>
          </w:tcPr>
          <w:p w14:paraId="5548824C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Abnahmeort:</w:t>
            </w:r>
          </w:p>
        </w:tc>
        <w:tc>
          <w:tcPr>
            <w:tcW w:w="829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B90EC" w14:textId="40831463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40B08178" w14:textId="77777777" w:rsidTr="006D0B2D">
        <w:trPr>
          <w:trHeight w:val="397"/>
        </w:trPr>
        <w:tc>
          <w:tcPr>
            <w:tcW w:w="599" w:type="dxa"/>
            <w:shd w:val="clear" w:color="auto" w:fill="auto"/>
            <w:vAlign w:val="center"/>
          </w:tcPr>
          <w:p w14:paraId="0486DFFF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Am:</w:t>
            </w:r>
          </w:p>
        </w:tc>
        <w:tc>
          <w:tcPr>
            <w:tcW w:w="19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4BEDC9" w14:textId="0FD5BD8F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CEE220C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9CDAA9" w14:textId="3CDD945B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  <w:vAlign w:val="center"/>
          </w:tcPr>
          <w:p w14:paraId="6A7D56FD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bis</w:t>
            </w:r>
          </w:p>
        </w:tc>
        <w:tc>
          <w:tcPr>
            <w:tcW w:w="23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7F20B1" w14:textId="78665FFB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59161F02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  <w:tr w:rsidR="00801F41" w:rsidRPr="007F3A6F" w14:paraId="143ADA20" w14:textId="77777777" w:rsidTr="006D0B2D">
        <w:trPr>
          <w:trHeight w:val="397"/>
        </w:trPr>
        <w:tc>
          <w:tcPr>
            <w:tcW w:w="599" w:type="dxa"/>
            <w:shd w:val="clear" w:color="auto" w:fill="auto"/>
            <w:vAlign w:val="center"/>
          </w:tcPr>
          <w:p w14:paraId="4E63A818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Am: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346FD7" w14:textId="00F271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6B3841D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E033C9" w14:textId="7EA93830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  <w:vAlign w:val="center"/>
          </w:tcPr>
          <w:p w14:paraId="172F8B66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bis</w:t>
            </w:r>
          </w:p>
        </w:tc>
        <w:tc>
          <w:tcPr>
            <w:tcW w:w="23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98AE" w14:textId="7984D82E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23050FC6" w14:textId="6E2D56D7" w:rsidR="006D0B2D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  <w:tr w:rsidR="006D0B2D" w:rsidRPr="007F3A6F" w14:paraId="6A3453DB" w14:textId="77777777" w:rsidTr="006D0B2D">
        <w:trPr>
          <w:trHeight w:val="397"/>
        </w:trPr>
        <w:tc>
          <w:tcPr>
            <w:tcW w:w="599" w:type="dxa"/>
            <w:shd w:val="clear" w:color="auto" w:fill="auto"/>
            <w:vAlign w:val="center"/>
          </w:tcPr>
          <w:p w14:paraId="5B7A4444" w14:textId="1FD4B5B7" w:rsidR="006D0B2D" w:rsidRPr="007F3A6F" w:rsidRDefault="006D0B2D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Am: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9C6EE" w14:textId="3FEDBBEE" w:rsidR="006D0B2D" w:rsidRDefault="006D0B2D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2719DAF" w14:textId="3555C91B" w:rsidR="006D0B2D" w:rsidRPr="007F3A6F" w:rsidRDefault="006D0B2D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BB1AEA" w14:textId="0A7D2962" w:rsidR="006D0B2D" w:rsidRDefault="006D0B2D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  <w:vAlign w:val="center"/>
          </w:tcPr>
          <w:p w14:paraId="640462C4" w14:textId="07D597CF" w:rsidR="006D0B2D" w:rsidRPr="007F3A6F" w:rsidRDefault="006D0B2D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bis</w:t>
            </w:r>
          </w:p>
        </w:tc>
        <w:tc>
          <w:tcPr>
            <w:tcW w:w="23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4DD84A" w14:textId="2D538E3F" w:rsidR="006D0B2D" w:rsidRDefault="006D0B2D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206F559E" w14:textId="438DBC23" w:rsidR="006D0B2D" w:rsidRPr="007F3A6F" w:rsidRDefault="006D0B2D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</w:tbl>
    <w:p w14:paraId="1C20D90D" w14:textId="42B7DDCB" w:rsidR="00501CC6" w:rsidRDefault="00501CC6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22C49867" w14:textId="6B177138" w:rsidR="00490B14" w:rsidRDefault="00490B14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7D5F6E52" w14:textId="77777777" w:rsidR="00490B14" w:rsidRPr="007F3A6F" w:rsidRDefault="00490B14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horzAnchor="margin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5086C80F" w14:textId="77777777" w:rsidTr="00115640">
        <w:tc>
          <w:tcPr>
            <w:tcW w:w="9948" w:type="dxa"/>
            <w:shd w:val="clear" w:color="auto" w:fill="D9D9D9"/>
          </w:tcPr>
          <w:p w14:paraId="1D57E8B2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lastRenderedPageBreak/>
              <w:t>Zeitplan</w:t>
            </w:r>
          </w:p>
        </w:tc>
      </w:tr>
    </w:tbl>
    <w:p w14:paraId="5DB5C7A8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21B95A90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>Ein detaillierter Zeitplan für Training und Rennen ist dieser Ausschreibung zur Genehmigung als Anhang beizufügen.</w:t>
      </w:r>
    </w:p>
    <w:p w14:paraId="5ED41AAE" w14:textId="2A394693" w:rsidR="00801F41" w:rsidRPr="007F3A6F" w:rsidRDefault="00801F41" w:rsidP="00801F41">
      <w:pPr>
        <w:tabs>
          <w:tab w:val="left" w:pos="3191"/>
        </w:tabs>
        <w:jc w:val="center"/>
        <w:rPr>
          <w:rFonts w:asciiTheme="minorHAnsi" w:hAnsiTheme="minorHAnsi"/>
          <w:b/>
          <w:sz w:val="22"/>
          <w:szCs w:val="22"/>
        </w:rPr>
      </w:pPr>
      <w:r w:rsidRPr="007F3A6F">
        <w:rPr>
          <w:rFonts w:asciiTheme="minorHAnsi" w:hAnsiTheme="minorHAnsi"/>
          <w:b/>
          <w:sz w:val="22"/>
          <w:szCs w:val="22"/>
        </w:rPr>
        <w:t>Ohne Zeitplan ist keine Genehmigung möglich</w:t>
      </w:r>
      <w:r w:rsidR="00490B14">
        <w:rPr>
          <w:rFonts w:asciiTheme="minorHAnsi" w:hAnsiTheme="minorHAnsi"/>
          <w:b/>
          <w:sz w:val="22"/>
          <w:szCs w:val="22"/>
        </w:rPr>
        <w:t>.</w:t>
      </w:r>
    </w:p>
    <w:p w14:paraId="4CD2758F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5"/>
        <w:gridCol w:w="1935"/>
        <w:gridCol w:w="645"/>
        <w:gridCol w:w="1666"/>
        <w:gridCol w:w="567"/>
        <w:gridCol w:w="1788"/>
        <w:gridCol w:w="1182"/>
      </w:tblGrid>
      <w:tr w:rsidR="00801F41" w:rsidRPr="007F3A6F" w14:paraId="024A8A39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40F4D59A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Nennungsbeginn:</w:t>
            </w:r>
          </w:p>
        </w:tc>
        <w:tc>
          <w:tcPr>
            <w:tcW w:w="1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B348F2" w14:textId="7BD4C9ED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48" w:type="dxa"/>
            <w:gridSpan w:val="5"/>
            <w:shd w:val="clear" w:color="auto" w:fill="auto"/>
            <w:vAlign w:val="center"/>
          </w:tcPr>
          <w:p w14:paraId="780210C7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(8 Wochen vor der Veranstaltung)</w:t>
            </w:r>
          </w:p>
        </w:tc>
      </w:tr>
      <w:tr w:rsidR="00801F41" w:rsidRPr="007F3A6F" w14:paraId="21320CDC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00A55DCA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Nennschluss: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0BC0E3" w14:textId="30FEE5CC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48" w:type="dxa"/>
            <w:gridSpan w:val="5"/>
            <w:shd w:val="clear" w:color="auto" w:fill="auto"/>
            <w:vAlign w:val="center"/>
          </w:tcPr>
          <w:p w14:paraId="54F39F45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(14 Tage vor der Veranstaltung)</w:t>
            </w:r>
          </w:p>
        </w:tc>
      </w:tr>
      <w:tr w:rsidR="00801F41" w:rsidRPr="007F3A6F" w14:paraId="2376ECFB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182411E4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Nennbestätigung: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CF139F" w14:textId="1766AD8F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48" w:type="dxa"/>
            <w:gridSpan w:val="5"/>
            <w:shd w:val="clear" w:color="auto" w:fill="auto"/>
            <w:vAlign w:val="center"/>
          </w:tcPr>
          <w:p w14:paraId="353092A7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(48 Stunden nach Nennschluss)</w:t>
            </w:r>
          </w:p>
        </w:tc>
      </w:tr>
      <w:tr w:rsidR="00801F41" w:rsidRPr="007F3A6F" w14:paraId="3CB1B6D5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246E2AA2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Ort der Dokumentenabnahme:</w:t>
            </w:r>
          </w:p>
        </w:tc>
        <w:tc>
          <w:tcPr>
            <w:tcW w:w="778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664D56" w14:textId="2839244F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760D97B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08BFD403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Dokumentenabnahme 1. Tag am: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352745" w14:textId="3397CECA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30540B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14D289" w14:textId="15B1D2C1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DD8F82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bis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D761D8" w14:textId="10548653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D15970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  <w:tr w:rsidR="00801F41" w:rsidRPr="007F3A6F" w14:paraId="0D7A2306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39841B94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Dokumentenabnahme 2. Tag am: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22C9B8" w14:textId="23592EA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14:paraId="7DA16039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F55661" w14:textId="61EEFD38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8FFA1D5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bis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00CA5" w14:textId="1EE9F479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14:paraId="0121EC7D" w14:textId="343C4828" w:rsidR="00615E49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  <w:tr w:rsidR="00615E49" w:rsidRPr="007F3A6F" w14:paraId="0A2F80C0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4FE56D16" w14:textId="34E16E7D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Dokumentenabnahme </w:t>
            </w:r>
            <w:r>
              <w:rPr>
                <w:rFonts w:asciiTheme="minorHAnsi" w:hAnsiTheme="minorHAnsi"/>
                <w:sz w:val="22"/>
                <w:szCs w:val="22"/>
              </w:rPr>
              <w:t>3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. Tag am: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96C0E5" w14:textId="7FCE0D8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14:paraId="4572CF88" w14:textId="7F52783F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90730A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09A3049" w14:textId="2B3B532C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bis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3B1857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14:paraId="3421A7CF" w14:textId="7DE95350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  <w:tr w:rsidR="00615E49" w:rsidRPr="007F3A6F" w14:paraId="34D568AF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1D5E30AB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Fahrerbesprechung</w:t>
            </w:r>
          </w:p>
          <w:p w14:paraId="336C0649" w14:textId="0F29903F" w:rsidR="00615E49" w:rsidRPr="007F3A6F" w:rsidRDefault="00D01EFF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615E49" w:rsidRPr="007F3A6F">
              <w:rPr>
                <w:rFonts w:asciiTheme="minorHAnsi" w:hAnsiTheme="minorHAnsi"/>
                <w:sz w:val="22"/>
                <w:szCs w:val="22"/>
              </w:rPr>
              <w:t>. Tag am: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39E4A7" w14:textId="026B77A5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14:paraId="1205B51C" w14:textId="00747FF6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1AFDE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BC49011" w14:textId="742E29A2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is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D7D3C4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14:paraId="58E3C3A5" w14:textId="61A2EE02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  <w:tr w:rsidR="00D01EFF" w:rsidRPr="007F3A6F" w14:paraId="2043CBE8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79D96C4A" w14:textId="77777777" w:rsidR="00D01EFF" w:rsidRPr="007F3A6F" w:rsidRDefault="00D01EFF" w:rsidP="00D01EFF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Fahrerbesprechung</w:t>
            </w:r>
          </w:p>
          <w:p w14:paraId="7A1DCFF2" w14:textId="251C45D3" w:rsidR="00D01EFF" w:rsidRPr="007F3A6F" w:rsidRDefault="00D01EFF" w:rsidP="00D01EFF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2. Tag am:</w:t>
            </w:r>
          </w:p>
        </w:tc>
        <w:tc>
          <w:tcPr>
            <w:tcW w:w="778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BF76F7" w14:textId="640798F6" w:rsidR="00D01EFF" w:rsidRPr="007F3A6F" w:rsidRDefault="00D01EFF" w:rsidP="00D01EFF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15E49" w:rsidRPr="007F3A6F" w14:paraId="6E877A6B" w14:textId="77777777" w:rsidTr="00A809D6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63F24584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Siegerehrung</w:t>
            </w:r>
          </w:p>
          <w:p w14:paraId="6061C8AB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1. Tag am: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C41A8" w14:textId="43FE139F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4F9556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20CCC6" w14:textId="2C4D37B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5C9B2C" w14:textId="1C74623C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is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B9DF9E" w14:textId="59F98F3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C49B53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  <w:tr w:rsidR="00615E49" w:rsidRPr="007F3A6F" w14:paraId="37BBA374" w14:textId="77777777" w:rsidTr="00A809D6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5E704EB6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Siegerehrung</w:t>
            </w:r>
          </w:p>
          <w:p w14:paraId="158885FE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2. Tag am: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92E00" w14:textId="295F3196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14:paraId="76B68FD6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B8FCC7" w14:textId="55F8291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7C637D5" w14:textId="0FDC215C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is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8C28A" w14:textId="6E5F52D4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14:paraId="6A2C1201" w14:textId="77777777" w:rsidR="00615E49" w:rsidRPr="007F3A6F" w:rsidRDefault="00615E49" w:rsidP="00615E49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  <w:tr w:rsidR="00D01EFF" w:rsidRPr="007F3A6F" w14:paraId="7035F37C" w14:textId="77777777" w:rsidTr="00060B61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77A34BB8" w14:textId="77777777" w:rsidR="00D01EFF" w:rsidRPr="007F3A6F" w:rsidRDefault="00D01EFF" w:rsidP="00060B61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Ort der Siegerehrung:</w:t>
            </w:r>
          </w:p>
        </w:tc>
        <w:tc>
          <w:tcPr>
            <w:tcW w:w="778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9CCB74" w14:textId="77777777" w:rsidR="00D01EFF" w:rsidRPr="007F3A6F" w:rsidRDefault="00D01EFF" w:rsidP="00060B61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47A72FB" w14:textId="77777777" w:rsidR="00801F41" w:rsidRPr="007F3A6F" w:rsidRDefault="00801F41" w:rsidP="00801F41">
      <w:pPr>
        <w:rPr>
          <w:rFonts w:asciiTheme="minorHAnsi" w:hAnsiTheme="minorHAnsi"/>
          <w:vanish/>
          <w:sz w:val="22"/>
          <w:szCs w:val="22"/>
        </w:rPr>
      </w:pPr>
    </w:p>
    <w:p w14:paraId="5899D8DB" w14:textId="77777777" w:rsidR="00801F41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horzAnchor="margin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7F3A6F" w:rsidRPr="007F3A6F" w14:paraId="0F469281" w14:textId="77777777" w:rsidTr="00115640">
        <w:tc>
          <w:tcPr>
            <w:tcW w:w="9948" w:type="dxa"/>
            <w:shd w:val="clear" w:color="auto" w:fill="D9D9D9"/>
          </w:tcPr>
          <w:p w14:paraId="212122F3" w14:textId="77777777" w:rsidR="007F3A6F" w:rsidRPr="007F3A6F" w:rsidRDefault="007F3A6F" w:rsidP="00115640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</w:rPr>
              <w:t>Ergebnislisten</w:t>
            </w:r>
          </w:p>
        </w:tc>
      </w:tr>
    </w:tbl>
    <w:p w14:paraId="216F2A9E" w14:textId="77777777" w:rsidR="007F3A6F" w:rsidRPr="007F3A6F" w:rsidRDefault="007F3A6F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40C2BB60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>Die offiziellen Ergebnislisten sind auf Grundlage der hier vorliegenden Ausschreibung mit folgendem Inhalt zu erstellen:</w:t>
      </w:r>
    </w:p>
    <w:p w14:paraId="099B32C3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2835"/>
        <w:gridCol w:w="4170"/>
      </w:tblGrid>
      <w:tr w:rsidR="00801F41" w:rsidRPr="007F3A6F" w14:paraId="5008B4C9" w14:textId="77777777" w:rsidTr="00115640">
        <w:tc>
          <w:tcPr>
            <w:tcW w:w="2943" w:type="dxa"/>
            <w:shd w:val="clear" w:color="auto" w:fill="auto"/>
          </w:tcPr>
          <w:p w14:paraId="21F710FF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- Platz</w:t>
            </w:r>
          </w:p>
        </w:tc>
        <w:tc>
          <w:tcPr>
            <w:tcW w:w="2835" w:type="dxa"/>
            <w:shd w:val="clear" w:color="auto" w:fill="auto"/>
          </w:tcPr>
          <w:p w14:paraId="1E53DC48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- Name, Vorname</w:t>
            </w:r>
          </w:p>
        </w:tc>
        <w:tc>
          <w:tcPr>
            <w:tcW w:w="4170" w:type="dxa"/>
            <w:shd w:val="clear" w:color="auto" w:fill="auto"/>
          </w:tcPr>
          <w:p w14:paraId="1236813D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- Datum/Zeit</w:t>
            </w:r>
          </w:p>
        </w:tc>
      </w:tr>
      <w:tr w:rsidR="00801F41" w:rsidRPr="007F3A6F" w14:paraId="02F2B37C" w14:textId="77777777" w:rsidTr="00115640">
        <w:tc>
          <w:tcPr>
            <w:tcW w:w="2943" w:type="dxa"/>
            <w:shd w:val="clear" w:color="auto" w:fill="auto"/>
          </w:tcPr>
          <w:p w14:paraId="790C62A0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- Start-Nr., Klasse</w:t>
            </w:r>
          </w:p>
        </w:tc>
        <w:tc>
          <w:tcPr>
            <w:tcW w:w="2835" w:type="dxa"/>
            <w:shd w:val="clear" w:color="auto" w:fill="auto"/>
          </w:tcPr>
          <w:p w14:paraId="6B308BA2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- Wohnort</w:t>
            </w:r>
          </w:p>
        </w:tc>
        <w:tc>
          <w:tcPr>
            <w:tcW w:w="4170" w:type="dxa"/>
            <w:vMerge w:val="restart"/>
            <w:shd w:val="clear" w:color="auto" w:fill="auto"/>
          </w:tcPr>
          <w:p w14:paraId="4069BB44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- Unterschriften von Rennleitung, Zeitnah-</w:t>
            </w:r>
          </w:p>
          <w:p w14:paraId="3341EB75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  me, Schiedsgericht/Sportkommissare</w:t>
            </w:r>
          </w:p>
        </w:tc>
      </w:tr>
      <w:tr w:rsidR="00801F41" w:rsidRPr="007F3A6F" w14:paraId="04856494" w14:textId="77777777" w:rsidTr="00115640">
        <w:tc>
          <w:tcPr>
            <w:tcW w:w="2943" w:type="dxa"/>
            <w:shd w:val="clear" w:color="auto" w:fill="auto"/>
          </w:tcPr>
          <w:p w14:paraId="33DC5691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26F1CD33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- Bewerber</w:t>
            </w:r>
          </w:p>
        </w:tc>
        <w:tc>
          <w:tcPr>
            <w:tcW w:w="4170" w:type="dxa"/>
            <w:vMerge/>
            <w:shd w:val="clear" w:color="auto" w:fill="auto"/>
          </w:tcPr>
          <w:p w14:paraId="2559E3D0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2F0C873" w14:textId="77777777" w:rsidR="00801F41" w:rsidRPr="007F3A6F" w:rsidRDefault="00801F41" w:rsidP="00801F41">
      <w:pPr>
        <w:rPr>
          <w:rFonts w:asciiTheme="minorHAnsi" w:hAnsiTheme="minorHAnsi"/>
          <w:vanish/>
          <w:sz w:val="22"/>
          <w:szCs w:val="22"/>
        </w:rPr>
      </w:pPr>
    </w:p>
    <w:p w14:paraId="5A46A830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horzAnchor="margin" w:tblpY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4D94C733" w14:textId="77777777" w:rsidTr="00115640">
        <w:tc>
          <w:tcPr>
            <w:tcW w:w="9948" w:type="dxa"/>
            <w:shd w:val="clear" w:color="auto" w:fill="D9D9D9"/>
          </w:tcPr>
          <w:p w14:paraId="63AF0D0E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</w:rPr>
              <w:t>Offizielle</w:t>
            </w:r>
            <w:r w:rsidR="00AE0B19">
              <w:rPr>
                <w:rFonts w:asciiTheme="minorHAnsi" w:hAnsiTheme="minorHAnsi"/>
                <w:b/>
                <w:sz w:val="22"/>
                <w:szCs w:val="22"/>
              </w:rPr>
              <w:t>/Sportwarte</w:t>
            </w:r>
          </w:p>
        </w:tc>
      </w:tr>
    </w:tbl>
    <w:p w14:paraId="5FAAC5B1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2357"/>
        <w:gridCol w:w="1187"/>
        <w:gridCol w:w="2129"/>
        <w:gridCol w:w="1273"/>
        <w:gridCol w:w="2043"/>
      </w:tblGrid>
      <w:tr w:rsidR="00801F41" w:rsidRPr="007F3A6F" w14:paraId="013EC90A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356F1329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Rennleiter:</w:t>
            </w:r>
          </w:p>
        </w:tc>
      </w:tr>
      <w:tr w:rsidR="00801F41" w:rsidRPr="007F3A6F" w14:paraId="3CEE0FC7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60B34080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BE4D5C" w14:textId="13FD9F2B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3AAAA614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B21712" w14:textId="0AB4BC9F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2BE428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64DCAB78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AB0BBD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15AD344C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13E00F07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Stellv. Rennleiter:</w:t>
            </w:r>
          </w:p>
        </w:tc>
      </w:tr>
      <w:tr w:rsidR="00801F41" w:rsidRPr="007F3A6F" w14:paraId="28EC5522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30BBF64A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E454F1" w14:textId="6302C480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139B7626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10460D" w14:textId="4ADD7699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615C4E0B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2D2AD65C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6E6382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207BDFFE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0D8ACA34" w14:textId="2C89EFF1" w:rsidR="00801F41" w:rsidRPr="007F3A6F" w:rsidRDefault="007D4A00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u w:val="single"/>
              </w:rPr>
              <w:lastRenderedPageBreak/>
              <w:t>Veranstaltungs</w:t>
            </w:r>
            <w:r w:rsidR="00801F41"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sekretär:</w:t>
            </w:r>
          </w:p>
        </w:tc>
      </w:tr>
      <w:tr w:rsidR="00801F41" w:rsidRPr="007F3A6F" w14:paraId="4A1FB28D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4B4CE877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7F0B39" w14:textId="0DA92E52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04DE7C6D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581898" w14:textId="690845CF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5CB4657F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0FA690A8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08368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B3ACE5C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3D11B433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Technischer Kommissar (Obmann):</w:t>
            </w:r>
          </w:p>
        </w:tc>
      </w:tr>
      <w:tr w:rsidR="00801F41" w:rsidRPr="007F3A6F" w14:paraId="373DD5E1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4A0B845A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13DF2" w14:textId="2170A77C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7A12512A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C0B9CF" w14:textId="0F706618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1BA5164A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2754D16D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F3137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4B47132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5A42EE15" w14:textId="05C84CC0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Zeitnahme (Obmann):</w:t>
            </w:r>
          </w:p>
        </w:tc>
      </w:tr>
      <w:tr w:rsidR="00801F41" w:rsidRPr="007F3A6F" w14:paraId="22F2417B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296775A4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18CC54" w14:textId="26B88B25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2F636B63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1B89A3" w14:textId="3726C38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7F7BFAEE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5256744F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8D5E3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DF0D5F2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42C6C142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Umweltbeauftragter:</w:t>
            </w:r>
          </w:p>
        </w:tc>
      </w:tr>
      <w:tr w:rsidR="00801F41" w:rsidRPr="007F3A6F" w14:paraId="6D376101" w14:textId="77777777" w:rsidTr="00E42E18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7B4C7E00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8AC514" w14:textId="7652B1FA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26B76C8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CA5B57" w14:textId="483E6EAE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1F1F0794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04726C9F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BDB78D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32FD43C" w14:textId="77777777" w:rsidTr="00E42E18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009159D4" w14:textId="79D5C303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Rennarzt/Sanitätsversorgung:</w:t>
            </w:r>
          </w:p>
        </w:tc>
      </w:tr>
      <w:tr w:rsidR="00801F41" w:rsidRPr="007F3A6F" w14:paraId="775AF21A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3CEDE0CF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D6306E" w14:textId="6ADEC3C0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100CAD87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69C50C" w14:textId="5112EB71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61B92F4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1856BEE9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6B28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7AFCF36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7706B738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Schiedsgericht/Sportkommissar:</w:t>
            </w:r>
          </w:p>
        </w:tc>
      </w:tr>
      <w:tr w:rsidR="00801F41" w:rsidRPr="007F3A6F" w14:paraId="2FE47878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0EAD2BCD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762181" w14:textId="19310569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62F01705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B00DC2" w14:textId="08CCE06E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100C9762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4E183E27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1536D0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639E065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6AEE623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Schiedsgericht/Sportkommissar:</w:t>
            </w:r>
          </w:p>
        </w:tc>
      </w:tr>
      <w:tr w:rsidR="00801F41" w:rsidRPr="007F3A6F" w14:paraId="70BEDC90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0562606E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1A185B" w14:textId="5EEC6EB3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46251DF8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FB94CE" w14:textId="1FE6ABC9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068850EC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3695160C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7B9990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2693CBE1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6520637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Schiedsgericht/Sportkommissar:</w:t>
            </w:r>
          </w:p>
        </w:tc>
      </w:tr>
      <w:tr w:rsidR="00801F41" w:rsidRPr="007F3A6F" w14:paraId="6A7EC2AB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0F014AD0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FB965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6D983B7E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2F4EE2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5F1DC3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4A98FE18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58C4B2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7DD813D8" w14:textId="77777777" w:rsidTr="00115640">
        <w:trPr>
          <w:trHeight w:val="397"/>
        </w:trPr>
        <w:tc>
          <w:tcPr>
            <w:tcW w:w="3316" w:type="dxa"/>
            <w:gridSpan w:val="2"/>
            <w:shd w:val="clear" w:color="auto" w:fill="auto"/>
            <w:vAlign w:val="center"/>
          </w:tcPr>
          <w:p w14:paraId="00E2432A" w14:textId="77777777" w:rsidR="00801F41" w:rsidRPr="007F3A6F" w:rsidRDefault="00AE0B19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u w:val="single"/>
              </w:rPr>
              <w:t>Weiterer Sportwart</w:t>
            </w:r>
            <w:r w:rsidR="00801F41"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 xml:space="preserve"> in der Funktion als: </w:t>
            </w:r>
          </w:p>
        </w:tc>
        <w:tc>
          <w:tcPr>
            <w:tcW w:w="663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375C2E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801F41" w:rsidRPr="007F3A6F" w14:paraId="66412EAA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657E4794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8CDEE5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0F4FC0C6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A32DA5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6C1AD1E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5BF294C2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1AAC6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11208E8" w14:textId="77777777" w:rsidR="00501CC6" w:rsidRDefault="00501CC6" w:rsidP="00CE6A35">
      <w:pPr>
        <w:pStyle w:val="Textkrper"/>
        <w:tabs>
          <w:tab w:val="left" w:pos="1134"/>
          <w:tab w:val="left" w:pos="3402"/>
        </w:tabs>
        <w:rPr>
          <w:rFonts w:asciiTheme="minorHAnsi" w:hAnsiTheme="minorHAnsi"/>
          <w:b/>
          <w:szCs w:val="22"/>
        </w:rPr>
      </w:pPr>
    </w:p>
    <w:p w14:paraId="6CB60450" w14:textId="77777777" w:rsidR="00CE6A35" w:rsidRDefault="00CE6A35" w:rsidP="00CE6A35">
      <w:pPr>
        <w:pStyle w:val="Textkrper"/>
        <w:tabs>
          <w:tab w:val="left" w:pos="1134"/>
          <w:tab w:val="left" w:pos="3402"/>
        </w:tabs>
        <w:rPr>
          <w:rFonts w:asciiTheme="minorHAnsi" w:hAnsiTheme="minorHAnsi"/>
          <w:b/>
          <w:szCs w:val="22"/>
        </w:rPr>
      </w:pPr>
    </w:p>
    <w:p w14:paraId="1DD07457" w14:textId="6E1AC269" w:rsidR="00CE6A35" w:rsidRPr="00C7439A" w:rsidRDefault="00CE6A35" w:rsidP="00004264">
      <w:pPr>
        <w:pStyle w:val="Textkrper"/>
        <w:tabs>
          <w:tab w:val="left" w:pos="1134"/>
          <w:tab w:val="left" w:pos="3402"/>
        </w:tabs>
        <w:jc w:val="center"/>
        <w:rPr>
          <w:rFonts w:asciiTheme="minorHAnsi" w:hAnsiTheme="minorHAnsi"/>
          <w:b/>
          <w:szCs w:val="22"/>
        </w:rPr>
      </w:pPr>
      <w:r w:rsidRPr="00C7439A">
        <w:rPr>
          <w:rFonts w:asciiTheme="minorHAnsi" w:hAnsiTheme="minorHAnsi"/>
          <w:b/>
          <w:szCs w:val="22"/>
        </w:rPr>
        <w:t xml:space="preserve">Genehmigungsvermerk </w:t>
      </w:r>
      <w:r w:rsidR="00501CC6">
        <w:rPr>
          <w:rFonts w:asciiTheme="minorHAnsi" w:hAnsiTheme="minorHAnsi"/>
          <w:b/>
          <w:szCs w:val="22"/>
        </w:rPr>
        <w:t xml:space="preserve">des Fachbereiches Sport und Ortsclubbetreuung des </w:t>
      </w:r>
      <w:r w:rsidR="00501CC6" w:rsidRPr="00501CC6">
        <w:rPr>
          <w:rFonts w:asciiTheme="minorHAnsi" w:hAnsiTheme="minorHAnsi"/>
          <w:b/>
          <w:szCs w:val="22"/>
        </w:rPr>
        <w:t>ADAC Nordrhein</w:t>
      </w:r>
      <w:r w:rsidR="00501CC6">
        <w:rPr>
          <w:rFonts w:asciiTheme="minorHAnsi" w:hAnsiTheme="minorHAnsi"/>
          <w:b/>
          <w:szCs w:val="22"/>
        </w:rPr>
        <w:t xml:space="preserve"> e.V.</w:t>
      </w:r>
    </w:p>
    <w:p w14:paraId="211FA4C9" w14:textId="6950F6DC" w:rsidR="00CE6A35" w:rsidRDefault="00CE6A35" w:rsidP="00CE6A35">
      <w:pPr>
        <w:pStyle w:val="Textkrper"/>
        <w:tabs>
          <w:tab w:val="left" w:pos="1134"/>
          <w:tab w:val="left" w:pos="3402"/>
        </w:tabs>
        <w:rPr>
          <w:rFonts w:asciiTheme="minorHAnsi" w:hAnsiTheme="minorHAnsi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4394"/>
      </w:tblGrid>
      <w:tr w:rsidR="00CE6A35" w14:paraId="631B781F" w14:textId="77777777" w:rsidTr="00581BA9">
        <w:trPr>
          <w:trHeight w:val="567"/>
        </w:trPr>
        <w:tc>
          <w:tcPr>
            <w:tcW w:w="3369" w:type="dxa"/>
            <w:vAlign w:val="center"/>
          </w:tcPr>
          <w:p w14:paraId="56016A3E" w14:textId="417F65A7" w:rsidR="00CE6A35" w:rsidRPr="00E750D8" w:rsidRDefault="00202886" w:rsidP="00115640">
            <w:pPr>
              <w:pStyle w:val="Textkrper"/>
              <w:tabs>
                <w:tab w:val="left" w:pos="1134"/>
                <w:tab w:val="left" w:pos="2694"/>
                <w:tab w:val="left" w:pos="5103"/>
              </w:tabs>
              <w:jc w:val="left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NMN/VA-Nr</w:t>
            </w:r>
            <w:r w:rsidR="00CE6A35" w:rsidRPr="00E750D8">
              <w:rPr>
                <w:rFonts w:asciiTheme="minorHAnsi" w:hAnsiTheme="minorHAnsi"/>
                <w:b/>
                <w:szCs w:val="22"/>
              </w:rPr>
              <w:t>.: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F55A158" w14:textId="48100F90" w:rsidR="00202886" w:rsidRPr="00202886" w:rsidRDefault="00202886" w:rsidP="00202886"/>
        </w:tc>
      </w:tr>
      <w:tr w:rsidR="00CE6A35" w14:paraId="11382DE7" w14:textId="77777777" w:rsidTr="00581BA9">
        <w:trPr>
          <w:trHeight w:val="567"/>
        </w:trPr>
        <w:tc>
          <w:tcPr>
            <w:tcW w:w="3369" w:type="dxa"/>
            <w:vAlign w:val="center"/>
          </w:tcPr>
          <w:p w14:paraId="2FDC1E38" w14:textId="77777777" w:rsidR="00CE6A35" w:rsidRPr="00E750D8" w:rsidRDefault="00CE6A35" w:rsidP="00115640">
            <w:pPr>
              <w:pStyle w:val="Textkrper"/>
              <w:tabs>
                <w:tab w:val="left" w:pos="1134"/>
                <w:tab w:val="left" w:pos="2694"/>
                <w:tab w:val="left" w:pos="3828"/>
              </w:tabs>
              <w:jc w:val="left"/>
              <w:rPr>
                <w:rFonts w:asciiTheme="minorHAnsi" w:hAnsiTheme="minorHAnsi"/>
                <w:b/>
                <w:szCs w:val="22"/>
              </w:rPr>
            </w:pPr>
            <w:r w:rsidRPr="00E750D8">
              <w:rPr>
                <w:rFonts w:asciiTheme="minorHAnsi" w:hAnsiTheme="minorHAnsi"/>
                <w:b/>
                <w:szCs w:val="22"/>
              </w:rPr>
              <w:t>Datum: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12150169" w14:textId="77777777" w:rsidR="00CE6A35" w:rsidRDefault="00CE6A35" w:rsidP="00115640">
            <w:pPr>
              <w:pStyle w:val="Textkrper"/>
              <w:tabs>
                <w:tab w:val="left" w:pos="1134"/>
                <w:tab w:val="left" w:pos="3402"/>
              </w:tabs>
              <w:rPr>
                <w:rFonts w:asciiTheme="minorHAnsi" w:hAnsiTheme="minorHAnsi"/>
                <w:szCs w:val="22"/>
              </w:rPr>
            </w:pPr>
          </w:p>
          <w:p w14:paraId="2A8025D5" w14:textId="5EED3D24" w:rsidR="00202886" w:rsidRPr="00202886" w:rsidRDefault="00202886" w:rsidP="00202886"/>
        </w:tc>
      </w:tr>
    </w:tbl>
    <w:p w14:paraId="29169872" w14:textId="5FDB2DB4" w:rsidR="00501CC6" w:rsidRDefault="00501CC6" w:rsidP="001A78F9">
      <w:pPr>
        <w:rPr>
          <w:rFonts w:asciiTheme="minorHAnsi" w:hAnsiTheme="minorHAnsi"/>
          <w:b/>
          <w:bCs/>
          <w:sz w:val="22"/>
          <w:szCs w:val="22"/>
        </w:rPr>
      </w:pPr>
    </w:p>
    <w:p w14:paraId="76754C5F" w14:textId="14D58D40" w:rsidR="00932354" w:rsidRDefault="00932354" w:rsidP="001A78F9">
      <w:pPr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4394"/>
      </w:tblGrid>
      <w:tr w:rsidR="00932354" w:rsidRPr="00202886" w14:paraId="64F96B87" w14:textId="77777777" w:rsidTr="00060B61">
        <w:trPr>
          <w:trHeight w:val="567"/>
        </w:trPr>
        <w:tc>
          <w:tcPr>
            <w:tcW w:w="3369" w:type="dxa"/>
            <w:vAlign w:val="center"/>
          </w:tcPr>
          <w:p w14:paraId="6F0940C8" w14:textId="77777777" w:rsidR="00932354" w:rsidRDefault="00932354" w:rsidP="00060B61">
            <w:pPr>
              <w:pStyle w:val="Textkrper"/>
              <w:tabs>
                <w:tab w:val="left" w:pos="1134"/>
                <w:tab w:val="left" w:pos="2694"/>
                <w:tab w:val="left" w:pos="5103"/>
              </w:tabs>
              <w:jc w:val="left"/>
              <w:rPr>
                <w:rFonts w:asciiTheme="minorHAnsi" w:hAnsiTheme="minorHAnsi"/>
                <w:b/>
                <w:szCs w:val="22"/>
              </w:rPr>
            </w:pPr>
          </w:p>
          <w:p w14:paraId="1C3A0BD0" w14:textId="77777777" w:rsidR="00932354" w:rsidRDefault="00932354" w:rsidP="00060B61">
            <w:pPr>
              <w:pStyle w:val="Textkrper"/>
              <w:tabs>
                <w:tab w:val="left" w:pos="1134"/>
                <w:tab w:val="left" w:pos="2694"/>
                <w:tab w:val="left" w:pos="5103"/>
              </w:tabs>
              <w:jc w:val="left"/>
              <w:rPr>
                <w:rFonts w:asciiTheme="minorHAnsi" w:hAnsiTheme="minorHAnsi"/>
                <w:b/>
                <w:szCs w:val="22"/>
              </w:rPr>
            </w:pPr>
          </w:p>
          <w:p w14:paraId="388477E1" w14:textId="77777777" w:rsidR="00932354" w:rsidRDefault="00932354" w:rsidP="00060B61">
            <w:pPr>
              <w:pStyle w:val="Textkrper"/>
              <w:tabs>
                <w:tab w:val="left" w:pos="1134"/>
                <w:tab w:val="left" w:pos="2694"/>
                <w:tab w:val="left" w:pos="5103"/>
              </w:tabs>
              <w:jc w:val="left"/>
              <w:rPr>
                <w:rFonts w:asciiTheme="minorHAnsi" w:hAnsiTheme="minorHAnsi"/>
                <w:b/>
                <w:szCs w:val="22"/>
              </w:rPr>
            </w:pPr>
          </w:p>
          <w:p w14:paraId="425C8FF2" w14:textId="79E3F03E" w:rsidR="00932354" w:rsidRPr="00E750D8" w:rsidRDefault="00932354" w:rsidP="00060B61">
            <w:pPr>
              <w:pStyle w:val="Textkrper"/>
              <w:tabs>
                <w:tab w:val="left" w:pos="1134"/>
                <w:tab w:val="left" w:pos="2694"/>
                <w:tab w:val="left" w:pos="5103"/>
              </w:tabs>
              <w:jc w:val="left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Unterschrift/Stempel</w:t>
            </w:r>
            <w:r w:rsidRPr="00E750D8">
              <w:rPr>
                <w:rFonts w:asciiTheme="minorHAnsi" w:hAnsiTheme="minorHAnsi"/>
                <w:b/>
                <w:szCs w:val="22"/>
              </w:rPr>
              <w:t>: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40AFF84" w14:textId="77777777" w:rsidR="00932354" w:rsidRPr="00202886" w:rsidRDefault="00932354" w:rsidP="00060B61"/>
        </w:tc>
      </w:tr>
    </w:tbl>
    <w:p w14:paraId="10D6BAF2" w14:textId="1775FD4B" w:rsidR="00932354" w:rsidRDefault="00932354" w:rsidP="001A78F9">
      <w:pPr>
        <w:rPr>
          <w:rFonts w:asciiTheme="minorHAnsi" w:hAnsiTheme="minorHAnsi"/>
          <w:b/>
          <w:bCs/>
          <w:sz w:val="22"/>
          <w:szCs w:val="22"/>
        </w:rPr>
      </w:pPr>
    </w:p>
    <w:p w14:paraId="23A167F0" w14:textId="0DB5507A" w:rsidR="00932354" w:rsidRPr="00932354" w:rsidRDefault="00932354" w:rsidP="00932354">
      <w:pPr>
        <w:jc w:val="center"/>
        <w:rPr>
          <w:rFonts w:asciiTheme="minorHAnsi" w:hAnsiTheme="minorHAnsi"/>
          <w:sz w:val="22"/>
          <w:szCs w:val="22"/>
        </w:rPr>
      </w:pPr>
      <w:r w:rsidRPr="00932354">
        <w:rPr>
          <w:rFonts w:asciiTheme="minorHAnsi" w:hAnsiTheme="minorHAnsi"/>
          <w:sz w:val="22"/>
          <w:szCs w:val="22"/>
        </w:rPr>
        <w:t>Das Original muss den Sportkommissaren / Schiedsrichtern vorgelegt werden</w:t>
      </w:r>
      <w:r>
        <w:rPr>
          <w:rFonts w:asciiTheme="minorHAnsi" w:hAnsiTheme="minorHAnsi"/>
          <w:sz w:val="22"/>
          <w:szCs w:val="22"/>
        </w:rPr>
        <w:t>.</w:t>
      </w:r>
    </w:p>
    <w:sectPr w:rsidR="00932354" w:rsidRPr="00932354" w:rsidSect="00322F34">
      <w:headerReference w:type="even" r:id="rId8"/>
      <w:headerReference w:type="default" r:id="rId9"/>
      <w:footerReference w:type="default" r:id="rId10"/>
      <w:pgSz w:w="11906" w:h="16838" w:code="9"/>
      <w:pgMar w:top="2410" w:right="567" w:bottom="1134" w:left="1247" w:header="709" w:footer="170" w:gutter="0"/>
      <w:paperSrc w:first="7" w:other="7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B8203" w14:textId="77777777" w:rsidR="00801F41" w:rsidRDefault="00801F41">
      <w:r>
        <w:separator/>
      </w:r>
    </w:p>
  </w:endnote>
  <w:endnote w:type="continuationSeparator" w:id="0">
    <w:p w14:paraId="0D5C1FFF" w14:textId="77777777" w:rsidR="00801F41" w:rsidRDefault="00801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A6A11CB-336B-43CB-AA49-82285E6D9E3B}"/>
    <w:embedBold r:id="rId2" w:fontKey="{575C99B9-27F7-4ADD-A7D6-8959ED59C7B0}"/>
    <w:embedItalic r:id="rId3" w:fontKey="{3E585F78-5547-4CDF-895B-BEA7768FD6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3CEF9743-8717-4FF5-A365-484E6FDD28F0}"/>
  </w:font>
  <w:font w:name="MiloSlabforADAC">
    <w:altName w:val="Arial"/>
    <w:panose1 w:val="02000503000000020004"/>
    <w:charset w:val="00"/>
    <w:family w:val="auto"/>
    <w:pitch w:val="variable"/>
    <w:sig w:usb0="A00000FF" w:usb1="4000205B" w:usb2="00000000" w:usb3="00000000" w:csb0="00000093" w:csb1="00000000"/>
    <w:embedBold r:id="rId5" w:fontKey="{8B04D2CE-1584-47CC-A67F-B93BCD0861FE}"/>
  </w:font>
  <w:font w:name="MiloforADAC">
    <w:altName w:val="Arial"/>
    <w:panose1 w:val="02000506040000020004"/>
    <w:charset w:val="00"/>
    <w:family w:val="auto"/>
    <w:pitch w:val="variable"/>
    <w:sig w:usb0="A00000FF" w:usb1="4000205B" w:usb2="00000000" w:usb3="00000000" w:csb0="00000093" w:csb1="00000000"/>
    <w:embedRegular r:id="rId6" w:fontKey="{EF518639-5FE8-40BA-AC0F-468FF7182066}"/>
    <w:embedBold r:id="rId7" w:fontKey="{4D3FD28E-834F-4CF0-8ED0-BFA09A0868E6}"/>
  </w:font>
  <w:font w:name="MiloforADAC Offc">
    <w:altName w:val="Franklin Gothic Medium Cond"/>
    <w:panose1 w:val="02000506040000020004"/>
    <w:charset w:val="00"/>
    <w:family w:val="auto"/>
    <w:pitch w:val="variable"/>
    <w:sig w:usb0="A00000FF" w:usb1="4000205B" w:usb2="00000000" w:usb3="00000000" w:csb0="00000093" w:csb1="00000000"/>
    <w:embedRegular r:id="rId8" w:fontKey="{F2CDDF74-B42F-499E-A417-81B7036341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F56E83B-72A1-4EA8-8FF2-9261DE14EF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25CE" w14:textId="77777777" w:rsidR="00801F41" w:rsidRDefault="00801F41"/>
  <w:tbl>
    <w:tblPr>
      <w:tblW w:w="92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449"/>
      <w:gridCol w:w="1417"/>
      <w:gridCol w:w="1418"/>
    </w:tblGrid>
    <w:tr w:rsidR="003A3E77" w:rsidRPr="006A3585" w14:paraId="7BCD3020" w14:textId="77777777" w:rsidTr="00243CC8">
      <w:trPr>
        <w:cantSplit/>
      </w:trPr>
      <w:tc>
        <w:tcPr>
          <w:tcW w:w="6449" w:type="dxa"/>
          <w:tcBorders>
            <w:left w:val="nil"/>
            <w:bottom w:val="nil"/>
            <w:right w:val="single" w:sz="4" w:space="0" w:color="FFFFFF"/>
          </w:tcBorders>
        </w:tcPr>
        <w:p w14:paraId="2BF539F0" w14:textId="2B2813B5" w:rsidR="00F4030A" w:rsidRPr="00DC4280" w:rsidRDefault="00F4030A" w:rsidP="00801F41">
          <w:pPr>
            <w:pStyle w:val="Fuzeile"/>
            <w:tabs>
              <w:tab w:val="clear" w:pos="4536"/>
              <w:tab w:val="clear" w:pos="9072"/>
              <w:tab w:val="left" w:pos="7230"/>
              <w:tab w:val="left" w:pos="8789"/>
            </w:tabs>
            <w:spacing w:before="60"/>
            <w:rPr>
              <w:rFonts w:ascii="MiloforADAC Offc" w:hAnsi="MiloforADAC Offc"/>
              <w:sz w:val="18"/>
            </w:rPr>
          </w:pPr>
          <w:r w:rsidRPr="00DC4280">
            <w:rPr>
              <w:rFonts w:ascii="MiloforADAC Offc" w:hAnsi="MiloforADAC Offc"/>
              <w:sz w:val="18"/>
            </w:rPr>
            <w:t xml:space="preserve">ADAC </w:t>
          </w:r>
          <w:r w:rsidR="005818C4">
            <w:rPr>
              <w:rFonts w:ascii="MiloforADAC Offc" w:hAnsi="MiloforADAC Offc"/>
              <w:sz w:val="18"/>
            </w:rPr>
            <w:t>Nordrhein</w:t>
          </w:r>
          <w:r w:rsidR="006B125D">
            <w:rPr>
              <w:rFonts w:ascii="MiloforADAC Offc" w:hAnsi="MiloforADAC Offc"/>
              <w:sz w:val="18"/>
            </w:rPr>
            <w:t xml:space="preserve"> e.</w:t>
          </w:r>
          <w:r w:rsidRPr="00DC4280">
            <w:rPr>
              <w:rFonts w:ascii="MiloforADAC Offc" w:hAnsi="MiloforADAC Offc"/>
              <w:sz w:val="18"/>
            </w:rPr>
            <w:t>V.</w:t>
          </w:r>
          <w:r w:rsidR="00633470">
            <w:rPr>
              <w:rFonts w:ascii="MiloforADAC Offc" w:hAnsi="MiloforADAC Offc"/>
              <w:sz w:val="18"/>
            </w:rPr>
            <w:br/>
          </w:r>
          <w:r w:rsidR="005818C4">
            <w:rPr>
              <w:rFonts w:ascii="MiloforADAC Offc" w:hAnsi="MiloforADAC Offc"/>
              <w:sz w:val="18"/>
            </w:rPr>
            <w:t>Gültig ab 01.01.202</w:t>
          </w:r>
          <w:r w:rsidR="00F9100C">
            <w:rPr>
              <w:rFonts w:ascii="MiloforADAC Offc" w:hAnsi="MiloforADAC Offc"/>
              <w:sz w:val="18"/>
            </w:rPr>
            <w:t>2</w:t>
          </w:r>
          <w:r w:rsidR="005F718C" w:rsidRPr="00DC4280">
            <w:rPr>
              <w:rFonts w:ascii="MiloforADAC Offc" w:hAnsi="MiloforADAC Offc"/>
              <w:sz w:val="18"/>
            </w:rPr>
            <w:br/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t xml:space="preserve">Seite </w: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begin"/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instrText xml:space="preserve"> PAGE </w:instrTex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separate"/>
          </w:r>
          <w:r w:rsidR="00DD039E">
            <w:rPr>
              <w:rFonts w:ascii="MiloforADAC Offc" w:hAnsi="MiloforADAC Offc"/>
              <w:noProof/>
              <w:snapToGrid w:val="0"/>
              <w:sz w:val="18"/>
            </w:rPr>
            <w:t>5</w: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end"/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t xml:space="preserve"> von </w: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begin"/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instrText xml:space="preserve"> NUMPAGES </w:instrTex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separate"/>
          </w:r>
          <w:r w:rsidR="00DD039E">
            <w:rPr>
              <w:rFonts w:ascii="MiloforADAC Offc" w:hAnsi="MiloforADAC Offc"/>
              <w:noProof/>
              <w:snapToGrid w:val="0"/>
              <w:sz w:val="18"/>
            </w:rPr>
            <w:t>6</w: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end"/>
          </w:r>
        </w:p>
      </w:tc>
      <w:tc>
        <w:tcPr>
          <w:tcW w:w="1417" w:type="dxa"/>
          <w:tcBorders>
            <w:left w:val="nil"/>
            <w:bottom w:val="nil"/>
            <w:right w:val="single" w:sz="4" w:space="0" w:color="FFFFFF"/>
          </w:tcBorders>
        </w:tcPr>
        <w:p w14:paraId="79BC6774" w14:textId="4D35BA02" w:rsidR="00F4030A" w:rsidRPr="00DC4280" w:rsidRDefault="00F4030A" w:rsidP="00243CC8">
          <w:pPr>
            <w:pStyle w:val="Fuzeile"/>
            <w:tabs>
              <w:tab w:val="clear" w:pos="4536"/>
              <w:tab w:val="clear" w:pos="9072"/>
              <w:tab w:val="left" w:pos="7230"/>
              <w:tab w:val="left" w:pos="8789"/>
            </w:tabs>
            <w:spacing w:before="60"/>
            <w:rPr>
              <w:rFonts w:ascii="MiloforADAC Offc" w:hAnsi="MiloforADAC Offc"/>
              <w:sz w:val="18"/>
            </w:rPr>
          </w:pPr>
        </w:p>
      </w:tc>
      <w:tc>
        <w:tcPr>
          <w:tcW w:w="1418" w:type="dxa"/>
          <w:tcBorders>
            <w:left w:val="nil"/>
            <w:bottom w:val="nil"/>
            <w:right w:val="nil"/>
          </w:tcBorders>
        </w:tcPr>
        <w:p w14:paraId="4BD9C0FB" w14:textId="4669D8AA" w:rsidR="00F4030A" w:rsidRPr="00DC4280" w:rsidRDefault="00F4030A" w:rsidP="005818C4">
          <w:pPr>
            <w:pStyle w:val="Fuzeile"/>
            <w:tabs>
              <w:tab w:val="clear" w:pos="4536"/>
              <w:tab w:val="clear" w:pos="9072"/>
              <w:tab w:val="left" w:pos="7230"/>
              <w:tab w:val="left" w:pos="8789"/>
            </w:tabs>
            <w:spacing w:before="60"/>
            <w:rPr>
              <w:rFonts w:ascii="MiloforADAC Offc" w:hAnsi="MiloforADAC Offc"/>
              <w:sz w:val="18"/>
            </w:rPr>
          </w:pPr>
        </w:p>
      </w:tc>
    </w:tr>
  </w:tbl>
  <w:p w14:paraId="09BC3EC1" w14:textId="77777777" w:rsidR="003A3E77" w:rsidRPr="00A07F62" w:rsidRDefault="003A3E77" w:rsidP="00A07F62">
    <w:pPr>
      <w:pStyle w:val="Fuzeile"/>
      <w:tabs>
        <w:tab w:val="clear" w:pos="4536"/>
        <w:tab w:val="clear" w:pos="9072"/>
        <w:tab w:val="left" w:pos="7230"/>
        <w:tab w:val="left" w:pos="8789"/>
      </w:tabs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68291" w14:textId="77777777" w:rsidR="00801F41" w:rsidRDefault="00801F41">
      <w:r>
        <w:separator/>
      </w:r>
    </w:p>
  </w:footnote>
  <w:footnote w:type="continuationSeparator" w:id="0">
    <w:p w14:paraId="41547A29" w14:textId="77777777" w:rsidR="00801F41" w:rsidRDefault="00801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E1456" w14:textId="77777777" w:rsidR="003A3E77" w:rsidRDefault="00DD559F">
    <w:pPr>
      <w:pStyle w:val="Kopfzeile"/>
    </w:pPr>
    <w:r>
      <w:rPr>
        <w:noProof/>
      </w:rPr>
      <w:object w:dxaOrig="1440" w:dyaOrig="1440" w14:anchorId="328112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60.25pt;height:73pt;z-index:251657216" o:allowincell="f">
          <v:imagedata r:id="rId1" o:title=""/>
          <w10:wrap type="topAndBottom"/>
        </v:shape>
        <o:OLEObject Type="Embed" ProgID="CorelDRAW.Graphic.10" ShapeID="_x0000_s2051" DrawAspect="Content" ObjectID="_1703414897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FCC7C" w14:textId="77777777" w:rsidR="003A3E77" w:rsidRDefault="00DD559F" w:rsidP="005B0EBD">
    <w:pPr>
      <w:pStyle w:val="Kopfzeile"/>
      <w:ind w:left="142"/>
      <w:rPr>
        <w:sz w:val="14"/>
      </w:rPr>
    </w:pPr>
    <w:r>
      <w:rPr>
        <w:noProof/>
      </w:rPr>
      <w:object w:dxaOrig="1440" w:dyaOrig="1440" w14:anchorId="1CACE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383.6pt;margin-top:.3pt;width:78.4pt;height:72.75pt;z-index:-251658240">
          <v:imagedata r:id="rId1" o:title="" cropleft="54406f"/>
        </v:shape>
        <o:OLEObject Type="Embed" ProgID="CorelDraw.Graphic.17" ShapeID="_x0000_s2055" DrawAspect="Content" ObjectID="_1703414898" r:id="rId2"/>
      </w:object>
    </w:r>
  </w:p>
  <w:p w14:paraId="6C848DCE" w14:textId="77777777" w:rsidR="003A3E77" w:rsidRPr="00477A01" w:rsidRDefault="003A3E77" w:rsidP="005B0EBD">
    <w:pPr>
      <w:pStyle w:val="Kopfzeile"/>
      <w:ind w:left="142"/>
      <w:rPr>
        <w:rFonts w:ascii="MiloSlabforADAC" w:hAnsi="MiloSlabforADAC"/>
        <w:b/>
        <w:sz w:val="36"/>
        <w:szCs w:val="36"/>
      </w:rPr>
    </w:pPr>
  </w:p>
  <w:p w14:paraId="34411318" w14:textId="77777777" w:rsidR="003A3E77" w:rsidRPr="000462C3" w:rsidRDefault="00801F41" w:rsidP="005B0EBD">
    <w:pPr>
      <w:pStyle w:val="Kopfzeile"/>
      <w:ind w:left="142"/>
      <w:rPr>
        <w:rFonts w:ascii="MiloforADAC" w:hAnsi="MiloforADAC"/>
        <w:sz w:val="36"/>
        <w:szCs w:val="36"/>
      </w:rPr>
    </w:pPr>
    <w:r>
      <w:rPr>
        <w:rFonts w:ascii="MiloforADAC" w:hAnsi="MiloforADAC"/>
        <w:b/>
        <w:sz w:val="36"/>
        <w:szCs w:val="36"/>
      </w:rPr>
      <w:t>Kurzausschreibung</w:t>
    </w:r>
  </w:p>
  <w:p w14:paraId="3F8651EA" w14:textId="35FDB0DC" w:rsidR="003A3E77" w:rsidRPr="000462C3" w:rsidRDefault="00801F41" w:rsidP="005B0EBD">
    <w:pPr>
      <w:pStyle w:val="Kopfzeile"/>
      <w:ind w:left="142"/>
      <w:rPr>
        <w:rFonts w:ascii="MiloforADAC" w:hAnsi="MiloforADAC"/>
        <w:sz w:val="36"/>
        <w:szCs w:val="36"/>
      </w:rPr>
    </w:pPr>
    <w:r>
      <w:rPr>
        <w:rFonts w:ascii="MiloforADAC" w:hAnsi="MiloforADAC"/>
        <w:color w:val="808080"/>
        <w:sz w:val="36"/>
        <w:szCs w:val="36"/>
      </w:rPr>
      <w:t>Motocross-Clubsport-Veranstaltung 20</w:t>
    </w:r>
    <w:r w:rsidR="00543B6C">
      <w:rPr>
        <w:rFonts w:ascii="MiloforADAC" w:hAnsi="MiloforADAC"/>
        <w:color w:val="808080"/>
        <w:sz w:val="36"/>
        <w:szCs w:val="36"/>
      </w:rPr>
      <w:t>2</w:t>
    </w:r>
    <w:r w:rsidR="00F9100C">
      <w:rPr>
        <w:rFonts w:ascii="MiloforADAC" w:hAnsi="MiloforADAC"/>
        <w:color w:val="808080"/>
        <w:sz w:val="36"/>
        <w:szCs w:val="3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2B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E74524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2" w15:restartNumberingAfterBreak="0">
    <w:nsid w:val="0DB46AF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A7F24F1"/>
    <w:multiLevelType w:val="multilevel"/>
    <w:tmpl w:val="0B6A652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3302675"/>
    <w:multiLevelType w:val="multilevel"/>
    <w:tmpl w:val="0B6A652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3262044A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6" w15:restartNumberingAfterBreak="0">
    <w:nsid w:val="3AD13590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7" w15:restartNumberingAfterBreak="0">
    <w:nsid w:val="45C00D0F"/>
    <w:multiLevelType w:val="multilevel"/>
    <w:tmpl w:val="0B6A652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473324F0"/>
    <w:multiLevelType w:val="singleLevel"/>
    <w:tmpl w:val="D8D62756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9" w15:restartNumberingAfterBreak="0">
    <w:nsid w:val="47EC7A6B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10" w15:restartNumberingAfterBreak="0">
    <w:nsid w:val="54ED6152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11" w15:restartNumberingAfterBreak="0">
    <w:nsid w:val="581A2B88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12" w15:restartNumberingAfterBreak="0">
    <w:nsid w:val="5CEB7BB6"/>
    <w:multiLevelType w:val="multilevel"/>
    <w:tmpl w:val="0B6A652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71726E8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5C13BB2"/>
    <w:multiLevelType w:val="multilevel"/>
    <w:tmpl w:val="A66ABD0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>
    <w:abstractNumId w:val="13"/>
  </w:num>
  <w:num w:numId="2">
    <w:abstractNumId w:val="11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10"/>
  </w:num>
  <w:num w:numId="10">
    <w:abstractNumId w:val="14"/>
  </w:num>
  <w:num w:numId="11">
    <w:abstractNumId w:val="14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2">
    <w:abstractNumId w:val="0"/>
  </w:num>
  <w:num w:numId="13">
    <w:abstractNumId w:val="12"/>
  </w:num>
  <w:num w:numId="14">
    <w:abstractNumId w:val="7"/>
  </w:num>
  <w:num w:numId="15">
    <w:abstractNumId w:val="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41"/>
    <w:rsid w:val="00004264"/>
    <w:rsid w:val="000462C3"/>
    <w:rsid w:val="000759F4"/>
    <w:rsid w:val="00141937"/>
    <w:rsid w:val="0014305B"/>
    <w:rsid w:val="001A78F9"/>
    <w:rsid w:val="001B21E8"/>
    <w:rsid w:val="00202585"/>
    <w:rsid w:val="00202886"/>
    <w:rsid w:val="00217404"/>
    <w:rsid w:val="00243CC8"/>
    <w:rsid w:val="0027305B"/>
    <w:rsid w:val="002C122A"/>
    <w:rsid w:val="002F662E"/>
    <w:rsid w:val="00322F34"/>
    <w:rsid w:val="00341547"/>
    <w:rsid w:val="00354104"/>
    <w:rsid w:val="003565D2"/>
    <w:rsid w:val="003A3E77"/>
    <w:rsid w:val="003E6635"/>
    <w:rsid w:val="00457913"/>
    <w:rsid w:val="00466387"/>
    <w:rsid w:val="00477A01"/>
    <w:rsid w:val="00490B14"/>
    <w:rsid w:val="004A5BA9"/>
    <w:rsid w:val="004C3E2C"/>
    <w:rsid w:val="004F6C86"/>
    <w:rsid w:val="00500038"/>
    <w:rsid w:val="00501CC6"/>
    <w:rsid w:val="00517BAB"/>
    <w:rsid w:val="00543B6C"/>
    <w:rsid w:val="00544144"/>
    <w:rsid w:val="005818C4"/>
    <w:rsid w:val="00581BA9"/>
    <w:rsid w:val="00594DD6"/>
    <w:rsid w:val="005B0EBD"/>
    <w:rsid w:val="005C2A25"/>
    <w:rsid w:val="005F718C"/>
    <w:rsid w:val="005F7629"/>
    <w:rsid w:val="00615E49"/>
    <w:rsid w:val="006167AD"/>
    <w:rsid w:val="0062458A"/>
    <w:rsid w:val="00633470"/>
    <w:rsid w:val="006358DE"/>
    <w:rsid w:val="00637BBA"/>
    <w:rsid w:val="00692B87"/>
    <w:rsid w:val="006A3585"/>
    <w:rsid w:val="006B125D"/>
    <w:rsid w:val="006C226E"/>
    <w:rsid w:val="006D0B2D"/>
    <w:rsid w:val="006F527B"/>
    <w:rsid w:val="00701517"/>
    <w:rsid w:val="00754CFD"/>
    <w:rsid w:val="00782996"/>
    <w:rsid w:val="007C28DA"/>
    <w:rsid w:val="007D4A00"/>
    <w:rsid w:val="007F3A6F"/>
    <w:rsid w:val="00801F41"/>
    <w:rsid w:val="00861EBF"/>
    <w:rsid w:val="008B6128"/>
    <w:rsid w:val="008F04F4"/>
    <w:rsid w:val="00924180"/>
    <w:rsid w:val="00932354"/>
    <w:rsid w:val="00946FE8"/>
    <w:rsid w:val="00962C93"/>
    <w:rsid w:val="009E5DA8"/>
    <w:rsid w:val="00A07F62"/>
    <w:rsid w:val="00A3198A"/>
    <w:rsid w:val="00A54A82"/>
    <w:rsid w:val="00A809D6"/>
    <w:rsid w:val="00A91ABD"/>
    <w:rsid w:val="00A92A71"/>
    <w:rsid w:val="00AE0B19"/>
    <w:rsid w:val="00AE5A5A"/>
    <w:rsid w:val="00C259ED"/>
    <w:rsid w:val="00CE6A35"/>
    <w:rsid w:val="00D01EFF"/>
    <w:rsid w:val="00DC4280"/>
    <w:rsid w:val="00DD039E"/>
    <w:rsid w:val="00DD2450"/>
    <w:rsid w:val="00DD559F"/>
    <w:rsid w:val="00DE3ADB"/>
    <w:rsid w:val="00E42E18"/>
    <w:rsid w:val="00E509D6"/>
    <w:rsid w:val="00E77633"/>
    <w:rsid w:val="00E8603D"/>
    <w:rsid w:val="00E97F3F"/>
    <w:rsid w:val="00EA1BFE"/>
    <w:rsid w:val="00ED5D66"/>
    <w:rsid w:val="00F30E5A"/>
    <w:rsid w:val="00F4030A"/>
    <w:rsid w:val="00F73208"/>
    <w:rsid w:val="00F9100C"/>
    <w:rsid w:val="00FD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7485DC13"/>
  <w15:docId w15:val="{C0D36E55-4064-4194-A0DC-77CABF25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1F41"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670"/>
      </w:tabs>
      <w:outlineLvl w:val="0"/>
    </w:pPr>
    <w:rPr>
      <w:rFonts w:ascii="Calibri" w:hAnsi="Calibri"/>
      <w:b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Calibri" w:hAnsi="Calibri"/>
      <w:b/>
      <w:sz w:val="24"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Calibri" w:hAnsi="Calibri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0"/>
      </w:tabs>
      <w:outlineLvl w:val="3"/>
    </w:pPr>
    <w:rPr>
      <w:rFonts w:ascii="Calibri" w:hAnsi="Calibri"/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rFonts w:ascii="Calibri" w:hAnsi="Calibri"/>
      <w:sz w:val="22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rFonts w:ascii="Calibri" w:hAnsi="Calibri"/>
      <w:sz w:val="22"/>
    </w:r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rPr>
      <w:rFonts w:ascii="Calibri" w:hAnsi="Calibri"/>
    </w:rPr>
  </w:style>
  <w:style w:type="paragraph" w:styleId="Textkrper">
    <w:name w:val="Body Text"/>
    <w:basedOn w:val="Standard"/>
    <w:pPr>
      <w:jc w:val="both"/>
    </w:pPr>
    <w:rPr>
      <w:rFonts w:ascii="Calibri" w:hAnsi="Calibri"/>
      <w:sz w:val="22"/>
    </w:rPr>
  </w:style>
  <w:style w:type="paragraph" w:styleId="Textkrper2">
    <w:name w:val="Body Text 2"/>
    <w:basedOn w:val="Standard"/>
    <w:semiHidden/>
    <w:rPr>
      <w:rFonts w:ascii="Calibri" w:hAnsi="Calibri"/>
      <w:i/>
      <w:sz w:val="22"/>
    </w:rPr>
  </w:style>
  <w:style w:type="paragraph" w:styleId="Textkrper3">
    <w:name w:val="Body Text 3"/>
    <w:basedOn w:val="Standard"/>
    <w:semiHidden/>
    <w:rPr>
      <w:rFonts w:ascii="Calibri" w:hAnsi="Calibri"/>
      <w:b/>
      <w:sz w:val="22"/>
    </w:rPr>
  </w:style>
  <w:style w:type="paragraph" w:styleId="Nachrichtenkopf">
    <w:name w:val="Message Header"/>
    <w:basedOn w:val="Textkrper"/>
    <w:semiHidden/>
    <w:pPr>
      <w:keepLines/>
      <w:spacing w:line="415" w:lineRule="atLeast"/>
      <w:ind w:left="1843" w:right="-360" w:hanging="1003"/>
      <w:jc w:val="left"/>
    </w:pPr>
    <w:rPr>
      <w:rFonts w:ascii="Times New Roman" w:hAnsi="Times New Roman"/>
      <w:sz w:val="20"/>
    </w:rPr>
  </w:style>
  <w:style w:type="character" w:styleId="Hyperlink">
    <w:name w:val="Hyperlink"/>
    <w:rsid w:val="00801F41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E6A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Formulare-Vorlagen-Dokumente\Allgemeine_Dokumentenvorlagen\Word\Dokumentenvorlage%20DIN%20A%204%20ho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45E82-9C2E-4EAD-B66A-93E50A8D5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Dokumentenvorlage DIN A 4 hoch.dotx</Template>
  <TotalTime>0</TotalTime>
  <Pages>5</Pages>
  <Words>705</Words>
  <Characters>5268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</vt:lpstr>
    </vt:vector>
  </TitlesOfParts>
  <Company>ADAC e.V.</Company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creator>Purat, Marc</dc:creator>
  <cp:lastModifiedBy>Schönenberg, Daniel</cp:lastModifiedBy>
  <cp:revision>14</cp:revision>
  <cp:lastPrinted>2021-05-26T12:47:00Z</cp:lastPrinted>
  <dcterms:created xsi:type="dcterms:W3CDTF">2022-01-11T10:33:00Z</dcterms:created>
  <dcterms:modified xsi:type="dcterms:W3CDTF">2022-01-11T13:02:00Z</dcterms:modified>
</cp:coreProperties>
</file>